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D828DC" w:rsidTr="00F6218D">
        <w:tc>
          <w:tcPr>
            <w:tcW w:w="4499" w:type="dxa"/>
          </w:tcPr>
          <w:p w:rsidR="00D828DC" w:rsidRPr="0058493E" w:rsidRDefault="00D828DC" w:rsidP="00F6218D">
            <w:pPr>
              <w:ind w:firstLine="709"/>
              <w:rPr>
                <w:rFonts w:cs="Times New Roman"/>
                <w:lang w:val="en-US"/>
              </w:rPr>
            </w:pPr>
          </w:p>
        </w:tc>
        <w:tc>
          <w:tcPr>
            <w:tcW w:w="4572" w:type="dxa"/>
          </w:tcPr>
          <w:p w:rsidR="00D828DC" w:rsidRPr="00E97E5F" w:rsidRDefault="00D828DC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Приложение </w:t>
            </w:r>
            <w:r>
              <w:rPr>
                <w:rFonts w:cs="Times New Roman"/>
                <w:szCs w:val="28"/>
              </w:rPr>
              <w:t xml:space="preserve">1 </w:t>
            </w:r>
            <w:r w:rsidRPr="00E97E5F">
              <w:rPr>
                <w:rFonts w:cs="Times New Roman"/>
                <w:szCs w:val="28"/>
              </w:rPr>
              <w:t>к приказу Департамента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 Ивановской области</w:t>
            </w:r>
          </w:p>
          <w:p w:rsidR="00D828DC" w:rsidRPr="006D0830" w:rsidRDefault="00347068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>
              <w:rPr>
                <w:rFonts w:cs="Times New Roman"/>
                <w:sz w:val="24"/>
                <w:szCs w:val="24"/>
              </w:rPr>
              <w:t>от 13.10.2023 №1167-о</w:t>
            </w:r>
          </w:p>
        </w:tc>
      </w:tr>
    </w:tbl>
    <w:p w:rsidR="00D828DC" w:rsidRPr="001D0B4B" w:rsidRDefault="00D828DC" w:rsidP="00D828DC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80"/>
      </w:tblGrid>
      <w:tr w:rsidR="00D828DC" w:rsidTr="00D828DC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D828DC" w:rsidRDefault="00D828DC" w:rsidP="00F6218D">
            <w:pPr>
              <w:contextualSpacing/>
              <w:jc w:val="center"/>
              <w:rPr>
                <w:rFonts w:cs="Times New Roman"/>
                <w:b/>
              </w:rPr>
            </w:pPr>
            <w:r w:rsidRPr="00416063">
              <w:rPr>
                <w:rFonts w:cs="Times New Roman"/>
                <w:b/>
              </w:rPr>
              <w:t>Ф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О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Р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М</w:t>
            </w:r>
            <w:r>
              <w:rPr>
                <w:rFonts w:cs="Times New Roman"/>
                <w:b/>
              </w:rPr>
              <w:t xml:space="preserve"> </w:t>
            </w:r>
            <w:r w:rsidR="000E76FE">
              <w:rPr>
                <w:rFonts w:cs="Times New Roman"/>
                <w:b/>
              </w:rPr>
              <w:t>А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D828DC" w:rsidRDefault="000E76FE" w:rsidP="000E76FE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>
              <w:rPr>
                <w:rFonts w:cs="Times New Roman"/>
                <w:b/>
              </w:rPr>
              <w:t xml:space="preserve">бланка регистрации </w:t>
            </w:r>
            <w:r w:rsidR="00D828DC" w:rsidRPr="00416063">
              <w:rPr>
                <w:rFonts w:cs="Times New Roman"/>
                <w:b/>
              </w:rPr>
              <w:t>итогового сочинения (изложения)</w:t>
            </w:r>
            <w:r w:rsidR="00D828DC">
              <w:rPr>
                <w:rFonts w:cs="Times New Roman"/>
                <w:b/>
              </w:rPr>
              <w:t xml:space="preserve"> (односторонний бланк)</w:t>
            </w:r>
          </w:p>
        </w:tc>
      </w:tr>
    </w:tbl>
    <w:p w:rsidR="00D828DC" w:rsidRPr="005E59E6" w:rsidRDefault="00D828DC" w:rsidP="00D828DC">
      <w:pPr>
        <w:contextualSpacing/>
        <w:jc w:val="center"/>
        <w:rPr>
          <w:rFonts w:cs="Times New Roman"/>
          <w:b/>
          <w:sz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D828DC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D828DC" w:rsidRPr="00DA47D0" w:rsidRDefault="00F3061C" w:rsidP="0041087D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50764" cy="7347888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0764" cy="734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087D" w:rsidRPr="00F3061C" w:rsidRDefault="0041087D">
      <w:pPr>
        <w:spacing w:after="160" w:line="259" w:lineRule="auto"/>
        <w:jc w:val="left"/>
        <w:rPr>
          <w:sz w:val="8"/>
        </w:rPr>
      </w:pPr>
      <w:r w:rsidRPr="00F3061C">
        <w:rPr>
          <w:sz w:val="8"/>
        </w:rP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0E76FE" w:rsidTr="00F6218D">
        <w:tc>
          <w:tcPr>
            <w:tcW w:w="4499" w:type="dxa"/>
          </w:tcPr>
          <w:p w:rsidR="000E76FE" w:rsidRDefault="000E76FE" w:rsidP="00F6218D">
            <w:pPr>
              <w:ind w:firstLine="709"/>
              <w:rPr>
                <w:rFonts w:cs="Times New Roman"/>
              </w:rPr>
            </w:pPr>
          </w:p>
        </w:tc>
        <w:tc>
          <w:tcPr>
            <w:tcW w:w="4572" w:type="dxa"/>
          </w:tcPr>
          <w:p w:rsidR="000E76FE" w:rsidRPr="00E97E5F" w:rsidRDefault="000E76FE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Приложение </w:t>
            </w:r>
            <w:r w:rsidR="008336DC">
              <w:rPr>
                <w:rFonts w:cs="Times New Roman"/>
                <w:szCs w:val="28"/>
              </w:rPr>
              <w:t>2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к приказу Департамента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 Ивановской области</w:t>
            </w:r>
          </w:p>
          <w:p w:rsidR="000E76FE" w:rsidRPr="006D0830" w:rsidRDefault="00347068" w:rsidP="00F6218D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>
              <w:rPr>
                <w:rFonts w:cs="Times New Roman"/>
                <w:sz w:val="24"/>
                <w:szCs w:val="24"/>
              </w:rPr>
              <w:t>от 13.10.2023 №1167-о</w:t>
            </w:r>
          </w:p>
        </w:tc>
      </w:tr>
    </w:tbl>
    <w:p w:rsidR="000E76FE" w:rsidRPr="001D0B4B" w:rsidRDefault="000E76FE" w:rsidP="000E76FE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180"/>
      </w:tblGrid>
      <w:tr w:rsidR="000E76FE" w:rsidTr="00F6218D">
        <w:tc>
          <w:tcPr>
            <w:tcW w:w="9180" w:type="dxa"/>
            <w:tcBorders>
              <w:top w:val="nil"/>
              <w:left w:val="nil"/>
              <w:bottom w:val="nil"/>
              <w:right w:val="nil"/>
            </w:tcBorders>
          </w:tcPr>
          <w:p w:rsidR="000E76FE" w:rsidRDefault="000E76FE" w:rsidP="00F6218D">
            <w:pPr>
              <w:contextualSpacing/>
              <w:jc w:val="center"/>
              <w:rPr>
                <w:rFonts w:cs="Times New Roman"/>
                <w:b/>
              </w:rPr>
            </w:pPr>
            <w:r w:rsidRPr="00416063">
              <w:rPr>
                <w:rFonts w:cs="Times New Roman"/>
                <w:b/>
              </w:rPr>
              <w:t>Ф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О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Р</w:t>
            </w:r>
            <w:r>
              <w:rPr>
                <w:rFonts w:cs="Times New Roman"/>
                <w:b/>
              </w:rPr>
              <w:t xml:space="preserve"> </w:t>
            </w:r>
            <w:r w:rsidRPr="00416063">
              <w:rPr>
                <w:rFonts w:cs="Times New Roman"/>
                <w:b/>
              </w:rPr>
              <w:t>М</w:t>
            </w:r>
            <w:r>
              <w:rPr>
                <w:rFonts w:cs="Times New Roman"/>
                <w:b/>
              </w:rPr>
              <w:t xml:space="preserve"> А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0E76FE" w:rsidRDefault="000E76FE" w:rsidP="000E76FE">
            <w:pPr>
              <w:contextualSpacing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 xml:space="preserve">бланка записи </w:t>
            </w:r>
            <w:r w:rsidRPr="00416063">
              <w:rPr>
                <w:rFonts w:cs="Times New Roman"/>
                <w:b/>
              </w:rPr>
              <w:t>итогового сочинения (изложения)</w:t>
            </w:r>
            <w:r>
              <w:rPr>
                <w:rFonts w:cs="Times New Roman"/>
                <w:b/>
              </w:rPr>
              <w:t xml:space="preserve"> </w:t>
            </w:r>
          </w:p>
          <w:p w:rsidR="000E76FE" w:rsidRDefault="000E76FE" w:rsidP="000E76FE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>
              <w:rPr>
                <w:rFonts w:cs="Times New Roman"/>
                <w:b/>
              </w:rPr>
              <w:t>(двусторонний бланк)</w:t>
            </w:r>
          </w:p>
        </w:tc>
      </w:tr>
    </w:tbl>
    <w:p w:rsidR="00C6709B" w:rsidRDefault="00C6709B" w:rsidP="000E76FE">
      <w:pPr>
        <w:spacing w:line="259" w:lineRule="auto"/>
        <w:jc w:val="left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1087D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0E76FE" w:rsidRPr="000E76FE" w:rsidRDefault="000E76FE" w:rsidP="000E76FE">
            <w:pPr>
              <w:jc w:val="center"/>
              <w:rPr>
                <w:b/>
              </w:rPr>
            </w:pPr>
            <w:r w:rsidRPr="000E76FE">
              <w:rPr>
                <w:b/>
              </w:rPr>
              <w:t>Лицевая сторона</w:t>
            </w:r>
            <w:r w:rsidR="00F33AA9">
              <w:rPr>
                <w:b/>
              </w:rPr>
              <w:t xml:space="preserve"> двустороннего</w:t>
            </w:r>
            <w:r w:rsidRPr="000E76FE">
              <w:rPr>
                <w:b/>
              </w:rPr>
              <w:t xml:space="preserve"> бланка записи</w:t>
            </w:r>
          </w:p>
          <w:p w:rsidR="0041087D" w:rsidRPr="00DA47D0" w:rsidRDefault="0041087D" w:rsidP="000E76FE">
            <w:pPr>
              <w:jc w:val="center"/>
            </w:pPr>
            <w:r w:rsidRPr="009309B4">
              <w:rPr>
                <w:rFonts w:eastAsia="Times New Roman" w:cs="Times New Roman"/>
                <w:i/>
                <w:iCs/>
                <w:noProof/>
                <w:color w:val="000000"/>
                <w:lang w:eastAsia="ru-RU"/>
              </w:rPr>
              <w:drawing>
                <wp:inline distT="0" distB="0" distL="0" distR="0" wp14:anchorId="1FE93B2D" wp14:editId="518FE338">
                  <wp:extent cx="5701086" cy="672667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1086" cy="6726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D6D4C" w:rsidRDefault="008D6D4C">
      <w:pPr>
        <w:spacing w:after="160" w:line="259" w:lineRule="auto"/>
        <w:jc w:val="left"/>
      </w:pPr>
      <w:r>
        <w:br w:type="page"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87"/>
      </w:tblGrid>
      <w:tr w:rsidR="0041087D" w:rsidTr="00F6218D">
        <w:tc>
          <w:tcPr>
            <w:tcW w:w="9287" w:type="dxa"/>
            <w:tcBorders>
              <w:top w:val="nil"/>
              <w:left w:val="nil"/>
              <w:bottom w:val="nil"/>
              <w:right w:val="nil"/>
            </w:tcBorders>
          </w:tcPr>
          <w:p w:rsidR="0041087D" w:rsidRPr="00DA47D0" w:rsidRDefault="000E76FE" w:rsidP="00F6218D">
            <w:pPr>
              <w:jc w:val="center"/>
            </w:pPr>
            <w:r w:rsidRPr="000E76FE">
              <w:rPr>
                <w:b/>
              </w:rPr>
              <w:lastRenderedPageBreak/>
              <w:t xml:space="preserve">Оборотная сторона </w:t>
            </w:r>
            <w:r w:rsidR="005C0281">
              <w:rPr>
                <w:b/>
              </w:rPr>
              <w:t xml:space="preserve">двустороннего </w:t>
            </w:r>
            <w:r w:rsidRPr="000E76FE">
              <w:rPr>
                <w:b/>
              </w:rPr>
              <w:t>бланка записи</w:t>
            </w:r>
            <w:r w:rsidR="0041087D"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  <w:drawing>
                <wp:inline distT="0" distB="0" distL="0" distR="0" wp14:anchorId="180CCC30" wp14:editId="3E02160B">
                  <wp:extent cx="5462546" cy="7705066"/>
                  <wp:effectExtent l="0" t="0" r="508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1463" cy="7717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087D" w:rsidRPr="00DA47D0" w:rsidRDefault="0041087D" w:rsidP="00F6218D"/>
        </w:tc>
      </w:tr>
    </w:tbl>
    <w:p w:rsidR="008D6D4C" w:rsidRDefault="00D828DC">
      <w:pPr>
        <w:spacing w:after="160" w:line="259" w:lineRule="auto"/>
        <w:jc w:val="left"/>
      </w:pPr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9"/>
        <w:gridCol w:w="4572"/>
      </w:tblGrid>
      <w:tr w:rsidR="00C16D00" w:rsidTr="00E41B42">
        <w:tc>
          <w:tcPr>
            <w:tcW w:w="4499" w:type="dxa"/>
          </w:tcPr>
          <w:p w:rsidR="00C16D00" w:rsidRDefault="00C16D00" w:rsidP="00E41B42">
            <w:pPr>
              <w:ind w:firstLine="709"/>
              <w:rPr>
                <w:rFonts w:cs="Times New Roman"/>
              </w:rPr>
            </w:pPr>
          </w:p>
        </w:tc>
        <w:tc>
          <w:tcPr>
            <w:tcW w:w="4572" w:type="dxa"/>
          </w:tcPr>
          <w:p w:rsidR="00C16D00" w:rsidRPr="00E97E5F" w:rsidRDefault="00C16D00" w:rsidP="00E41B42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 w:rsidRPr="00E97E5F">
              <w:rPr>
                <w:rFonts w:cs="Times New Roman"/>
                <w:szCs w:val="28"/>
              </w:rPr>
              <w:t xml:space="preserve">Приложение </w:t>
            </w:r>
            <w:r w:rsidR="00792173">
              <w:rPr>
                <w:rFonts w:cs="Times New Roman"/>
                <w:szCs w:val="28"/>
              </w:rPr>
              <w:t>3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к приказу Департамента</w:t>
            </w:r>
            <w:r>
              <w:rPr>
                <w:rFonts w:cs="Times New Roman"/>
                <w:szCs w:val="28"/>
              </w:rPr>
              <w:t xml:space="preserve"> </w:t>
            </w:r>
            <w:r w:rsidRPr="00E97E5F">
              <w:rPr>
                <w:rFonts w:cs="Times New Roman"/>
                <w:szCs w:val="28"/>
              </w:rPr>
              <w:t>образования Ивановской области</w:t>
            </w:r>
          </w:p>
          <w:p w:rsidR="00C16D00" w:rsidRPr="006D0830" w:rsidRDefault="00347068" w:rsidP="00E41B42">
            <w:pPr>
              <w:pStyle w:val="ad"/>
              <w:ind w:left="0" w:firstLine="709"/>
              <w:jc w:val="right"/>
              <w:rPr>
                <w:rFonts w:cs="Times New Roman"/>
                <w:szCs w:val="28"/>
              </w:rPr>
            </w:pPr>
            <w:r>
              <w:rPr>
                <w:rFonts w:cs="Times New Roman"/>
                <w:sz w:val="24"/>
                <w:szCs w:val="24"/>
              </w:rPr>
              <w:t>от 13.10.2023 №1167-о</w:t>
            </w:r>
            <w:bookmarkStart w:id="0" w:name="_GoBack"/>
            <w:bookmarkEnd w:id="0"/>
          </w:p>
        </w:tc>
      </w:tr>
    </w:tbl>
    <w:p w:rsidR="00C16D00" w:rsidRPr="001D0B4B" w:rsidRDefault="00C16D00" w:rsidP="00C16D00">
      <w:pPr>
        <w:jc w:val="center"/>
        <w:rPr>
          <w:rFonts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039"/>
      </w:tblGrid>
      <w:tr w:rsidR="00C16D00" w:rsidTr="001B5E6D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C16D00" w:rsidRDefault="00C16D00" w:rsidP="00E41B42">
            <w:pPr>
              <w:contextualSpacing/>
              <w:jc w:val="center"/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И Н С Т Р У К Ц И Я</w:t>
            </w:r>
            <w:r w:rsidRPr="00416063">
              <w:rPr>
                <w:rFonts w:cs="Times New Roman"/>
                <w:b/>
              </w:rPr>
              <w:t xml:space="preserve"> </w:t>
            </w:r>
          </w:p>
          <w:p w:rsidR="00C16D00" w:rsidRDefault="00C16D00" w:rsidP="00E41B42">
            <w:pPr>
              <w:contextualSpacing/>
              <w:jc w:val="center"/>
              <w:rPr>
                <w:rFonts w:cs="Times New Roman"/>
                <w:b/>
                <w:spacing w:val="120"/>
                <w:szCs w:val="28"/>
              </w:rPr>
            </w:pPr>
            <w:r w:rsidRPr="00416063">
              <w:rPr>
                <w:rFonts w:cs="Times New Roman"/>
                <w:b/>
              </w:rPr>
              <w:t>по заполнению бланков итогового сочинения (изложения)</w:t>
            </w:r>
            <w:r>
              <w:rPr>
                <w:rFonts w:cs="Times New Roman"/>
                <w:b/>
              </w:rPr>
              <w:t xml:space="preserve"> </w:t>
            </w:r>
          </w:p>
        </w:tc>
      </w:tr>
    </w:tbl>
    <w:p w:rsidR="00C16D00" w:rsidRDefault="00C16D00" w:rsidP="00C16D00">
      <w:pPr>
        <w:contextualSpacing/>
        <w:jc w:val="center"/>
        <w:rPr>
          <w:rFonts w:cs="Times New Roman"/>
          <w:b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9039"/>
      </w:tblGrid>
      <w:tr w:rsidR="00C16D00" w:rsidTr="001B5E6D">
        <w:tc>
          <w:tcPr>
            <w:tcW w:w="9039" w:type="dxa"/>
            <w:tcBorders>
              <w:top w:val="nil"/>
              <w:left w:val="nil"/>
              <w:bottom w:val="nil"/>
              <w:right w:val="nil"/>
            </w:tcBorders>
          </w:tcPr>
          <w:p w:rsidR="00C16D00" w:rsidRPr="003416D7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bookmarkStart w:id="1" w:name="_Toc494819701"/>
            <w:r>
              <w:rPr>
                <w:b/>
                <w:lang w:eastAsia="ru-RU"/>
              </w:rPr>
              <w:t xml:space="preserve">1. </w:t>
            </w:r>
            <w:r w:rsidRPr="003416D7">
              <w:rPr>
                <w:b/>
                <w:lang w:eastAsia="ru-RU"/>
              </w:rPr>
              <w:t>Общая часть</w:t>
            </w:r>
            <w:bookmarkEnd w:id="1"/>
          </w:p>
          <w:p w:rsidR="00A70650" w:rsidRDefault="005E61B9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Настоящая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инструкция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5D4AB0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по 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>заполнени</w:t>
            </w:r>
            <w:r w:rsidR="005D4AB0">
              <w:rPr>
                <w:rFonts w:eastAsia="Times New Roman" w:cs="Times New Roman"/>
                <w:color w:val="000000"/>
                <w:szCs w:val="28"/>
                <w:lang w:eastAsia="ru-RU"/>
              </w:rPr>
              <w:t>ю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бланков итогового сочинения (изложения) предназначен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а</w:t>
            </w:r>
            <w:r w:rsidR="00C16D00"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для</w:t>
            </w:r>
            <w:r w:rsidR="00A70650">
              <w:rPr>
                <w:rFonts w:eastAsia="Times New Roman" w:cs="Times New Roman"/>
                <w:color w:val="000000"/>
                <w:szCs w:val="28"/>
                <w:lang w:eastAsia="ru-RU"/>
              </w:rPr>
              <w:t>:</w:t>
            </w:r>
          </w:p>
          <w:p w:rsidR="00A70650" w:rsidRDefault="00C16D00" w:rsidP="001B5E6D">
            <w:pPr>
              <w:widowControl w:val="0"/>
              <w:ind w:firstLine="709"/>
            </w:pPr>
            <w:r w:rsidRPr="003416D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участников итогового </w:t>
            </w:r>
            <w:r>
              <w:rPr>
                <w:rFonts w:eastAsia="Times New Roman" w:cs="Times New Roman"/>
                <w:color w:val="000000"/>
                <w:szCs w:val="28"/>
                <w:lang w:eastAsia="ru-RU"/>
              </w:rPr>
              <w:t>сочинения (изложения)</w:t>
            </w:r>
            <w:r w:rsidR="00A70650">
              <w:rPr>
                <w:rFonts w:eastAsia="Times New Roman" w:cs="Times New Roman"/>
                <w:color w:val="000000"/>
                <w:szCs w:val="28"/>
                <w:lang w:eastAsia="ru-RU"/>
              </w:rPr>
              <w:t>;</w:t>
            </w:r>
          </w:p>
          <w:p w:rsidR="00C16D00" w:rsidRPr="003416D7" w:rsidRDefault="000755E3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B24318">
              <w:rPr>
                <w:rFonts w:eastAsia="Times New Roman" w:cs="Times New Roman"/>
                <w:color w:val="000000"/>
                <w:szCs w:val="28"/>
                <w:lang w:eastAsia="ru-RU"/>
              </w:rPr>
              <w:t>членов комиссии по проведению итогового сочинения (изложения)</w:t>
            </w:r>
            <w:r w:rsidR="00A70650" w:rsidRPr="00B24318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в образовательных организациях</w:t>
            </w:r>
            <w:r w:rsidR="00C16D00" w:rsidRPr="00B24318">
              <w:rPr>
                <w:rFonts w:eastAsia="Times New Roman" w:cs="Times New Roman"/>
                <w:color w:val="000000"/>
                <w:szCs w:val="28"/>
                <w:lang w:eastAsia="ru-RU"/>
              </w:rPr>
              <w:t>.</w:t>
            </w:r>
          </w:p>
          <w:p w:rsidR="00C02399" w:rsidRPr="00C02399" w:rsidRDefault="00C02399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02399">
              <w:rPr>
                <w:rFonts w:eastAsia="Times New Roman" w:cs="Times New Roman"/>
                <w:szCs w:val="28"/>
                <w:lang w:eastAsia="ru-RU"/>
              </w:rPr>
              <w:t>Бланки итогового сочинения (изложения) состоят из черно-белых бланков регистрации, бланков записи, дополнительных бланков записи формата А4.</w:t>
            </w:r>
          </w:p>
          <w:p w:rsidR="00C02399" w:rsidRDefault="00C02399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02399">
              <w:rPr>
                <w:rFonts w:eastAsia="Times New Roman" w:cs="Times New Roman"/>
                <w:szCs w:val="28"/>
                <w:lang w:eastAsia="ru-RU"/>
              </w:rPr>
              <w:t xml:space="preserve">Участники итогового сочинения (изложения) выполняют итоговое сочинение (изложение) на бланках записи и дополнительных бланках записи формата А4. </w:t>
            </w:r>
          </w:p>
          <w:p w:rsidR="00C16D00" w:rsidRPr="003416D7" w:rsidRDefault="00C16D00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3416D7">
              <w:rPr>
                <w:rFonts w:eastAsia="Times New Roman" w:cs="Times New Roman"/>
                <w:szCs w:val="28"/>
                <w:lang w:eastAsia="ru-RU"/>
              </w:rPr>
              <w:t>При заполнении бланков итогового сочинения (изложения) необходимо точно соблюдать настоящие правила, так как информация, внесенная в бланки, сканируется и обрабатывается с использованием специализированных</w:t>
            </w:r>
            <w:r>
              <w:rPr>
                <w:rFonts w:eastAsia="Times New Roman" w:cs="Times New Roman"/>
                <w:szCs w:val="28"/>
                <w:lang w:eastAsia="ru-RU"/>
              </w:rPr>
              <w:t xml:space="preserve"> аппаратно-программных средств.</w:t>
            </w:r>
          </w:p>
          <w:p w:rsidR="00C16D00" w:rsidRPr="003416D7" w:rsidRDefault="00C16D00" w:rsidP="001B5E6D">
            <w:pPr>
              <w:ind w:firstLine="709"/>
              <w:rPr>
                <w:b/>
                <w:lang w:eastAsia="ru-RU"/>
              </w:rPr>
            </w:pPr>
            <w:bookmarkStart w:id="2" w:name="_Toc494819702"/>
            <w:r w:rsidRPr="003416D7">
              <w:rPr>
                <w:b/>
                <w:lang w:eastAsia="ru-RU"/>
              </w:rPr>
              <w:t>2. Основные правила заполнения бланков итогового сочинения (изложения)</w:t>
            </w:r>
            <w:bookmarkEnd w:id="2"/>
          </w:p>
          <w:p w:rsidR="00C16D00" w:rsidRPr="006D74C0" w:rsidRDefault="00C16D00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Комплект участника итогового сочинения (изложения) содержит: один односторонний бланк регистрации и </w:t>
            </w:r>
            <w:r w:rsidR="006B7BBE" w:rsidRPr="00653F3C">
              <w:rPr>
                <w:rFonts w:eastAsia="Times New Roman" w:cs="Times New Roman"/>
                <w:szCs w:val="28"/>
                <w:lang w:eastAsia="ru-RU"/>
              </w:rPr>
              <w:t>один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 двусторонни</w:t>
            </w:r>
            <w:r w:rsidR="006B7BBE" w:rsidRPr="00653F3C">
              <w:rPr>
                <w:rFonts w:eastAsia="Times New Roman" w:cs="Times New Roman"/>
                <w:szCs w:val="28"/>
                <w:lang w:eastAsia="ru-RU"/>
              </w:rPr>
              <w:t>й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 xml:space="preserve"> бланк запис</w:t>
            </w:r>
            <w:r w:rsidR="00D0175B" w:rsidRPr="00653F3C">
              <w:rPr>
                <w:rFonts w:eastAsia="Times New Roman" w:cs="Times New Roman"/>
                <w:szCs w:val="28"/>
                <w:lang w:eastAsia="ru-RU"/>
              </w:rPr>
              <w:t>и</w:t>
            </w:r>
            <w:r w:rsidRPr="00653F3C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C16D00" w:rsidRPr="000874AB" w:rsidRDefault="00C16D00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Все бланки сочинения (изложения) заполняются гелевыми или капиллярными ручками с </w:t>
            </w:r>
            <w:r w:rsidRPr="003B0901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чернилами черного цвета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. </w:t>
            </w:r>
          </w:p>
          <w:p w:rsidR="00C16D00" w:rsidRPr="00273C8C" w:rsidRDefault="00C16D00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Участник </w:t>
            </w:r>
            <w:r w:rsidR="00D0175B" w:rsidRPr="004A5925">
              <w:rPr>
                <w:szCs w:val="26"/>
              </w:rPr>
              <w:t xml:space="preserve">итогового сочинения (изложения) 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>должен изображать каждую цифру и букву во всех заполняемых полях бланка регистрации и верхней части бланка записи</w:t>
            </w:r>
            <w:r w:rsidR="006E276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(дополнительного бланка записи)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, </w:t>
            </w:r>
            <w:r w:rsidRPr="00C02399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тщательно копируя образец ее написания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из строки с </w:t>
            </w:r>
            <w:r w:rsidRPr="004A5925">
              <w:rPr>
                <w:rFonts w:eastAsia="Times New Roman" w:cs="Times New Roman"/>
                <w:szCs w:val="28"/>
                <w:lang w:eastAsia="ru-RU"/>
              </w:rPr>
              <w:t>образцами написания символов, расположенной в</w:t>
            </w:r>
            <w:r w:rsidRPr="004A5925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</w:t>
            </w: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неправильно.</w:t>
            </w:r>
          </w:p>
          <w:p w:rsidR="00C16D00" w:rsidRPr="000874AB" w:rsidRDefault="00C16D00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Каждое поле в бланках заполняется, начиная с первой позиции (в том числе и поля для занесения фамилии, имени и отчества участника).</w:t>
            </w: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</w:p>
          <w:p w:rsidR="00C16D00" w:rsidRPr="000874AB" w:rsidRDefault="00C16D00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273C8C">
              <w:rPr>
                <w:rFonts w:eastAsia="Times New Roman" w:cs="Times New Roman"/>
                <w:color w:val="000000"/>
                <w:szCs w:val="28"/>
                <w:lang w:eastAsia="ru-RU"/>
              </w:rPr>
              <w:t>Если участник не имеет информации для заполнения какого-то конкретного поля, он должен оставить это поле пустым (не делать прочерков).</w:t>
            </w:r>
          </w:p>
          <w:p w:rsidR="00C16D00" w:rsidRPr="000874AB" w:rsidRDefault="00C16D00" w:rsidP="001B5E6D">
            <w:pPr>
              <w:widowControl w:val="0"/>
              <w:ind w:firstLine="709"/>
              <w:rPr>
                <w:rFonts w:eastAsia="Times New Roman" w:cs="Times New Roman"/>
                <w:b/>
                <w:bCs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b/>
                <w:bCs/>
                <w:szCs w:val="28"/>
                <w:lang w:eastAsia="ru-RU"/>
              </w:rPr>
              <w:t>Категорически запрещается:</w:t>
            </w:r>
          </w:p>
          <w:p w:rsidR="00C16D00" w:rsidRPr="000739A7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tabs>
                <w:tab w:val="left" w:pos="1134"/>
              </w:tabs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lastRenderedPageBreak/>
              <w:t xml:space="preserve">делать в полях бланков, вне полей бланков какие-либо записи и (или) пометки, не относящиеся к содержанию полей бланков; </w:t>
            </w:r>
          </w:p>
          <w:p w:rsidR="00C16D00" w:rsidRPr="000739A7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tabs>
                <w:tab w:val="left" w:pos="1134"/>
              </w:tabs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>использовать для заполнения бланков цветные ручки вместо гелевой или капиллярной ручки</w:t>
            </w:r>
            <w:r w:rsidR="002F470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</w:t>
            </w:r>
            <w:r w:rsidR="002F4707" w:rsidRPr="002F4707">
              <w:rPr>
                <w:szCs w:val="26"/>
              </w:rPr>
              <w:t>с чернилами черного цвета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, карандаш (даже для черновых записей на бланках), средства для исправления </w:t>
            </w:r>
            <w:r w:rsidR="00F84AC2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внесенной в бланки </w:t>
            </w:r>
            <w:r w:rsidR="00F84AC2" w:rsidRPr="00F84AC2">
              <w:rPr>
                <w:rFonts w:eastAsia="Times New Roman" w:cs="Times New Roman"/>
                <w:szCs w:val="28"/>
                <w:lang w:eastAsia="ru-RU"/>
              </w:rPr>
              <w:t>информации (</w:t>
            </w:r>
            <w:r w:rsidR="00CD76B7" w:rsidRPr="00F84AC2">
              <w:rPr>
                <w:rFonts w:eastAsia="Times New Roman" w:cs="Times New Roman"/>
                <w:szCs w:val="28"/>
                <w:lang w:eastAsia="ru-RU"/>
              </w:rPr>
              <w:t>корректирующую жидкость</w:t>
            </w:r>
            <w:r w:rsidR="00AC07A6">
              <w:rPr>
                <w:rFonts w:eastAsia="Times New Roman" w:cs="Times New Roman"/>
                <w:szCs w:val="28"/>
                <w:lang w:eastAsia="ru-RU"/>
              </w:rPr>
              <w:t xml:space="preserve">, </w:t>
            </w:r>
            <w:r w:rsidRPr="00F84AC2">
              <w:rPr>
                <w:rFonts w:eastAsia="Times New Roman" w:cs="Times New Roman"/>
                <w:szCs w:val="28"/>
                <w:lang w:eastAsia="ru-RU"/>
              </w:rPr>
              <w:t>ластик</w:t>
            </w:r>
            <w:r w:rsidRPr="000739A7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 и др.). </w:t>
            </w:r>
          </w:p>
          <w:p w:rsidR="00C16D00" w:rsidRPr="000874AB" w:rsidRDefault="00C16D00" w:rsidP="001B5E6D">
            <w:pPr>
              <w:ind w:firstLine="709"/>
              <w:rPr>
                <w:b/>
                <w:lang w:eastAsia="ru-RU"/>
              </w:rPr>
            </w:pPr>
            <w:bookmarkStart w:id="3" w:name="_Toc494819703"/>
            <w:r w:rsidRPr="000874AB">
              <w:rPr>
                <w:b/>
                <w:lang w:eastAsia="ru-RU"/>
              </w:rPr>
              <w:t>3. Заполнение бланка регистрации итогового сочинения (изложения)</w:t>
            </w:r>
            <w:bookmarkEnd w:id="3"/>
          </w:p>
          <w:p w:rsidR="00C16D00" w:rsidRPr="000874AB" w:rsidRDefault="00C16D00" w:rsidP="001B5E6D">
            <w:pPr>
              <w:widowControl w:val="0"/>
              <w:ind w:firstLine="709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0874AB">
              <w:rPr>
                <w:rFonts w:eastAsia="Times New Roman" w:cs="Times New Roman"/>
                <w:color w:val="000000"/>
                <w:szCs w:val="28"/>
                <w:lang w:eastAsia="ru-RU"/>
              </w:rPr>
              <w:t>Бланк регистрации (рис. 1) состоит из трех частей – верхней, средней и нижней.</w:t>
            </w:r>
          </w:p>
          <w:p w:rsidR="00C16D00" w:rsidRPr="005C580A" w:rsidRDefault="0014691E" w:rsidP="000739A7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szCs w:val="26"/>
                <w:lang w:eastAsia="ru-RU"/>
              </w:rPr>
            </w:pPr>
            <w:r w:rsidRPr="0014691E">
              <w:rPr>
                <w:rFonts w:eastAsia="Times New Roman" w:cs="Times New Roman"/>
                <w:i/>
                <w:iCs/>
                <w:noProof/>
                <w:color w:val="000000"/>
                <w:szCs w:val="26"/>
                <w:lang w:eastAsia="ru-RU"/>
              </w:rPr>
              <w:drawing>
                <wp:inline distT="0" distB="0" distL="0" distR="0">
                  <wp:extent cx="4731189" cy="674933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1189" cy="6749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spacing w:after="120"/>
              <w:jc w:val="center"/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lastRenderedPageBreak/>
              <w:t>Рис. 1. Бланк регистрации</w:t>
            </w:r>
          </w:p>
          <w:p w:rsidR="00C16D00" w:rsidRPr="000874AB" w:rsidRDefault="00C16D00" w:rsidP="001B5E6D">
            <w:pPr>
              <w:keepNext/>
              <w:tabs>
                <w:tab w:val="left" w:pos="2235"/>
              </w:tabs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6F2083">
              <w:rPr>
                <w:rFonts w:eastAsia="Times New Roman" w:cs="Times New Roman"/>
                <w:sz w:val="26"/>
                <w:szCs w:val="26"/>
                <w:lang w:eastAsia="ru-RU"/>
              </w:rPr>
              <w:br w:type="page"/>
            </w:r>
            <w:r w:rsidRPr="000874AB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 xml:space="preserve">В верхней части бланка регистрации (рис. 2) расположены: </w:t>
            </w:r>
          </w:p>
          <w:p w:rsidR="00C16D00" w:rsidRPr="007E32BD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вертикальный и горизонтальный штрих-коды;</w:t>
            </w:r>
          </w:p>
          <w:p w:rsidR="00C16D00" w:rsidRPr="00CD76B7" w:rsidRDefault="007E32B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eastAsia="Times New Roman" w:cs="Times New Roman"/>
                <w:szCs w:val="28"/>
                <w:lang w:eastAsia="ru-RU"/>
              </w:rPr>
            </w:pPr>
            <w:r w:rsidRPr="00CD76B7">
              <w:rPr>
                <w:rFonts w:eastAsia="Times New Roman" w:cs="Times New Roman"/>
                <w:szCs w:val="28"/>
                <w:lang w:eastAsia="ru-RU"/>
              </w:rPr>
              <w:t>поля</w:t>
            </w:r>
            <w:r w:rsidR="00D407B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D407B8" w:rsidRPr="0039192B">
              <w:rPr>
                <w:szCs w:val="26"/>
              </w:rPr>
              <w:t>для рукописного занесения информации</w:t>
            </w:r>
            <w:r w:rsidR="00C16D00" w:rsidRPr="0039192B">
              <w:rPr>
                <w:rFonts w:eastAsia="Times New Roman" w:cs="Times New Roman"/>
                <w:szCs w:val="28"/>
                <w:lang w:eastAsia="ru-RU"/>
              </w:rPr>
              <w:t>;</w:t>
            </w:r>
          </w:p>
          <w:p w:rsidR="006B0028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7E32BD">
              <w:rPr>
                <w:rFonts w:eastAsia="Times New Roman" w:cs="Times New Roman"/>
                <w:color w:val="000000"/>
                <w:szCs w:val="28"/>
                <w:lang w:eastAsia="ru-RU"/>
              </w:rPr>
              <w:t>строка с образцами написания символов.</w:t>
            </w:r>
          </w:p>
          <w:p w:rsidR="00C02399" w:rsidRPr="007E32BD" w:rsidRDefault="00C02399" w:rsidP="00C02399">
            <w:pPr>
              <w:pStyle w:val="ad"/>
              <w:widowControl w:val="0"/>
              <w:ind w:left="993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:rsidR="00C16D00" w:rsidRPr="000874AB" w:rsidRDefault="00C02399" w:rsidP="00AE02E8">
            <w:pPr>
              <w:widowControl w:val="0"/>
              <w:jc w:val="center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Cs w:val="28"/>
                <w:lang w:eastAsia="ru-RU"/>
              </w:rPr>
              <w:drawing>
                <wp:inline distT="0" distB="0" distL="0" distR="0">
                  <wp:extent cx="5172239" cy="1928495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239" cy="1928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Рис. 2. Верхняя часть бланка регистрации</w:t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C16D00" w:rsidRPr="00EA5994" w:rsidRDefault="00C16D00" w:rsidP="00E41B42">
            <w:pPr>
              <w:widowControl w:val="0"/>
              <w:spacing w:before="100" w:beforeAutospacing="1" w:after="100" w:afterAutospacing="1"/>
              <w:ind w:firstLine="709"/>
              <w:contextualSpacing/>
              <w:rPr>
                <w:rFonts w:eastAsia="Times New Roman" w:cs="Times New Roman"/>
                <w:color w:val="000000"/>
                <w:szCs w:val="26"/>
                <w:lang w:eastAsia="ru-RU"/>
              </w:rPr>
            </w:pPr>
            <w:r w:rsidRPr="00EA5994">
              <w:rPr>
                <w:rFonts w:eastAsia="Times New Roman" w:cs="Times New Roman"/>
                <w:bCs/>
                <w:color w:val="000000"/>
                <w:szCs w:val="26"/>
                <w:lang w:eastAsia="ru-RU"/>
              </w:rPr>
              <w:t xml:space="preserve">По указанию 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члена комиссии по проведению итогового сочинения (изложения</w:t>
            </w:r>
            <w:r w:rsidR="00B24318">
              <w:rPr>
                <w:rFonts w:eastAsia="Times New Roman" w:cs="Times New Roman"/>
                <w:szCs w:val="26"/>
                <w:lang w:eastAsia="ru-RU"/>
              </w:rPr>
              <w:t>)</w:t>
            </w:r>
            <w:r w:rsidRPr="001F1B38">
              <w:rPr>
                <w:rFonts w:eastAsia="Times New Roman" w:cs="Times New Roman"/>
                <w:szCs w:val="26"/>
                <w:lang w:eastAsia="ru-RU"/>
              </w:rPr>
              <w:t>, у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>частником заполняются все поля верхне</w:t>
            </w:r>
            <w:r w:rsidR="006B0028">
              <w:rPr>
                <w:rFonts w:eastAsia="Times New Roman" w:cs="Times New Roman"/>
                <w:color w:val="000000"/>
                <w:szCs w:val="26"/>
                <w:lang w:eastAsia="ru-RU"/>
              </w:rPr>
              <w:t>й части бланка регистрации (таблица</w:t>
            </w:r>
            <w:r w:rsidRPr="00EA5994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 1).</w:t>
            </w:r>
          </w:p>
          <w:p w:rsidR="00C16D00" w:rsidRDefault="00C16D00" w:rsidP="00E41B42">
            <w:pPr>
              <w:widowControl w:val="0"/>
              <w:jc w:val="right"/>
              <w:rPr>
                <w:rFonts w:eastAsia="Times New Roman" w:cs="Times New Roman"/>
                <w:i/>
                <w:iCs/>
                <w:lang w:eastAsia="ru-RU"/>
              </w:rPr>
            </w:pPr>
            <w:r w:rsidRPr="00FA7A5C">
              <w:rPr>
                <w:rFonts w:eastAsia="Times New Roman" w:cs="Times New Roman"/>
                <w:i/>
                <w:iCs/>
                <w:lang w:eastAsia="ru-RU"/>
              </w:rPr>
              <w:t>Таблица 1.</w:t>
            </w:r>
          </w:p>
          <w:p w:rsidR="00874798" w:rsidRPr="00FA7A5C" w:rsidRDefault="00874798" w:rsidP="00AE02E8">
            <w:pPr>
              <w:widowControl w:val="0"/>
              <w:spacing w:after="120"/>
              <w:jc w:val="center"/>
              <w:rPr>
                <w:rFonts w:eastAsia="Times New Roman" w:cs="Times New Roman"/>
                <w:i/>
                <w:iCs/>
                <w:lang w:eastAsia="ru-RU"/>
              </w:rPr>
            </w:pPr>
            <w:r w:rsidRPr="00874798">
              <w:rPr>
                <w:rFonts w:eastAsia="Times New Roman" w:cs="Times New Roman"/>
                <w:i/>
                <w:iCs/>
                <w:lang w:eastAsia="ru-RU"/>
              </w:rPr>
              <w:t>Указани</w:t>
            </w:r>
            <w:r w:rsidR="00AE02E8">
              <w:rPr>
                <w:rFonts w:eastAsia="Times New Roman" w:cs="Times New Roman"/>
                <w:i/>
                <w:iCs/>
                <w:lang w:eastAsia="ru-RU"/>
              </w:rPr>
              <w:t>я</w:t>
            </w:r>
            <w:r w:rsidRPr="00874798">
              <w:rPr>
                <w:rFonts w:eastAsia="Times New Roman" w:cs="Times New Roman"/>
                <w:i/>
                <w:iCs/>
                <w:lang w:eastAsia="ru-RU"/>
              </w:rPr>
              <w:t xml:space="preserve"> по заполнению полей верхней части бланка регистрации</w:t>
            </w:r>
          </w:p>
          <w:tbl>
            <w:tblPr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2201"/>
              <w:gridCol w:w="6612"/>
            </w:tblGrid>
            <w:tr w:rsidR="00FA7A5C" w:rsidRPr="00FA7A5C" w:rsidTr="001B5E6D">
              <w:trPr>
                <w:trHeight w:val="20"/>
                <w:tblHeader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hideMark/>
                </w:tcPr>
                <w:p w:rsidR="00C16D00" w:rsidRPr="00FA7A5C" w:rsidRDefault="00C16D00" w:rsidP="00C02399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 xml:space="preserve">Поля, заполняемые участником 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b/>
                      <w:bCs/>
                      <w:sz w:val="24"/>
                      <w:szCs w:val="26"/>
                      <w:lang w:eastAsia="ru-RU"/>
                    </w:rPr>
                    <w:t>Указания по заполнению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региона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8A308F" w:rsidP="008209AA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663900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37</w:t>
                  </w:r>
                  <w:r w:rsidR="00C02399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jc w:val="left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образовательной организации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FA7A5C" w:rsidRPr="00087995" w:rsidRDefault="00FA7A5C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Обучающийся вписывает ш</w:t>
                  </w:r>
                  <w:r w:rsidR="001C516A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естизначный к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од образовательной организации, в которой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он обучается.</w:t>
                  </w:r>
                </w:p>
                <w:p w:rsidR="00C16D00" w:rsidRPr="00087995" w:rsidRDefault="00FA7A5C" w:rsidP="00580A1C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</w:t>
                  </w:r>
                  <w:r w:rsidR="001C516A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ные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участники 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вписывают </w:t>
                  </w:r>
                  <w:r w:rsidR="00B24318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шестизначный 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код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в соответствии с </w:t>
                  </w:r>
                  <w:r w:rsidR="004957AB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формой</w:t>
                  </w:r>
                  <w:r w:rsidR="00693E19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ИС-04 «Список участников итогового сочинения (</w:t>
                  </w:r>
                  <w:r w:rsidR="00693E19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изложения) в</w:t>
                  </w:r>
                  <w:r w:rsidR="00827C81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693E19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ОО (месте проведения)»</w:t>
                  </w:r>
                  <w:r w:rsidR="00C6606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, </w:t>
                  </w:r>
                  <w:r w:rsidR="00580A1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обозначающий </w:t>
                  </w:r>
                  <w:r w:rsidR="00827C81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ОО регистрации</w:t>
                  </w:r>
                  <w:r w:rsidR="00580A1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, где</w:t>
                  </w:r>
                  <w:r w:rsidR="00827C81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</w:t>
                  </w:r>
                  <w:r w:rsidR="00580A1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такие </w:t>
                  </w:r>
                  <w:r w:rsidR="00C6606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участники получил</w:t>
                  </w:r>
                  <w:r w:rsidR="00580A1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и</w:t>
                  </w:r>
                  <w:r w:rsidR="00C6606C" w:rsidRP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уведомление на итоговое сочинение.</w:t>
                  </w:r>
                  <w:r w:rsidR="00580A1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Данный код также указан в уведомлении участника.</w:t>
                  </w:r>
                </w:p>
              </w:tc>
            </w:tr>
            <w:tr w:rsidR="00FA7A5C" w:rsidRPr="00FA7A5C" w:rsidTr="001B5E6D">
              <w:trPr>
                <w:trHeight w:val="88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Класс: номер, буква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4957AB" w:rsidRPr="00087995" w:rsidRDefault="004957AB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Обучающиеся вписывают информацию</w:t>
                  </w:r>
                  <w:r w:rsidR="00C16D00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 о классе, в котором </w:t>
                  </w: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обучаются.</w:t>
                  </w:r>
                </w:p>
                <w:p w:rsidR="00C16D00" w:rsidRPr="00087995" w:rsidRDefault="004957AB" w:rsidP="00395C77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Иные участники итогового сочинения </w:t>
                  </w:r>
                  <w:r w:rsidR="00F7762E" w:rsidRPr="00087995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указанные поля не заполняют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Место проведения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Код образовательной организации, в которой участник пишет 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итоговое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сочинение (изложение)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Номер кабинета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Номер учебного кабинета, в котором проходит </w:t>
                  </w:r>
                  <w:r w:rsidR="0031085E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итоговое </w:t>
                  </w: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сочинение (изложение)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Дата проведения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31085E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Дата проведения сочинения (изложения)</w:t>
                  </w:r>
                  <w:r w:rsidR="001C516A"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 xml:space="preserve">. </w:t>
                  </w:r>
                  <w:r w:rsidR="008209AA" w:rsidRP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Например</w:t>
                  </w:r>
                  <w:r w:rsidR="001C516A" w:rsidRP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: 0</w:t>
                  </w:r>
                  <w:r w:rsidR="0031085E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6</w:t>
                  </w:r>
                  <w:r w:rsidR="00507923" w:rsidRPr="008209AA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-12-2</w:t>
                  </w:r>
                  <w:r w:rsidR="0031085E">
                    <w:rPr>
                      <w:rFonts w:eastAsia="Times New Roman" w:cs="Times New Roman"/>
                      <w:i/>
                      <w:sz w:val="24"/>
                      <w:szCs w:val="26"/>
                      <w:lang w:eastAsia="ru-RU"/>
                    </w:rPr>
                    <w:t>3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Код вида работы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20 – сочинение, 21 – изложение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jc w:val="left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lastRenderedPageBreak/>
                    <w:t>Наименование вида работы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Указывается вид работы (сочинение или изложение)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  <w:tr w:rsidR="00FA7A5C" w:rsidRPr="00FA7A5C" w:rsidTr="001B5E6D">
              <w:trPr>
                <w:trHeight w:val="20"/>
                <w:jc w:val="center"/>
              </w:trPr>
              <w:tc>
                <w:tcPr>
                  <w:tcW w:w="1249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Номер темы</w:t>
                  </w:r>
                </w:p>
              </w:tc>
              <w:tc>
                <w:tcPr>
                  <w:tcW w:w="3751" w:type="pc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FA7A5C" w:rsidRDefault="00C16D00" w:rsidP="00C02399">
                  <w:pPr>
                    <w:widowControl w:val="0"/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</w:pPr>
                  <w:r w:rsidRPr="00FA7A5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Указывается в соответствии с выбранной темой</w:t>
                  </w:r>
                  <w:r w:rsidR="00C6606C">
                    <w:rPr>
                      <w:rFonts w:eastAsia="Times New Roman" w:cs="Times New Roman"/>
                      <w:sz w:val="24"/>
                      <w:szCs w:val="26"/>
                      <w:lang w:eastAsia="ru-RU"/>
                    </w:rPr>
                    <w:t>.</w:t>
                  </w:r>
                </w:p>
              </w:tc>
            </w:tr>
          </w:tbl>
          <w:p w:rsidR="001C516A" w:rsidRPr="00750FBB" w:rsidRDefault="001C516A" w:rsidP="00AE02E8">
            <w:pPr>
              <w:widowControl w:val="0"/>
              <w:spacing w:before="120"/>
              <w:ind w:firstLine="709"/>
              <w:contextualSpacing/>
              <w:rPr>
                <w:rFonts w:eastAsia="Times New Roman" w:cs="Times New Roman"/>
                <w:szCs w:val="28"/>
                <w:lang w:eastAsia="ru-RU"/>
              </w:rPr>
            </w:pPr>
            <w:r w:rsidRPr="00750FBB">
              <w:rPr>
                <w:rFonts w:eastAsia="Times New Roman" w:cs="Times New Roman"/>
                <w:b/>
                <w:szCs w:val="28"/>
                <w:lang w:eastAsia="ru-RU"/>
              </w:rPr>
              <w:t>Поле «Количество бланков записи»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 xml:space="preserve"> заполняется членом комиссии по проведению итогового сочинения (изложения)</w:t>
            </w:r>
            <w:r w:rsidRPr="00750FBB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по завершении итогового сочинения (изложения) в присутствии участника</w:t>
            </w:r>
            <w:r w:rsidR="0031085E">
              <w:rPr>
                <w:rFonts w:eastAsia="Times New Roman" w:cs="Times New Roman"/>
                <w:szCs w:val="28"/>
                <w:lang w:eastAsia="ru-RU"/>
              </w:rPr>
              <w:t>.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31085E">
              <w:rPr>
                <w:rFonts w:eastAsia="Times New Roman" w:cs="Times New Roman"/>
                <w:szCs w:val="28"/>
                <w:lang w:eastAsia="ru-RU"/>
              </w:rPr>
              <w:t>В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 xml:space="preserve"> указанное поле вписывается то количество бланков записи, включая дополнительные бланки записи (в случае если такие выдавались по запросу участника), </w:t>
            </w:r>
            <w:r w:rsidR="00C82536" w:rsidRPr="00750FBB">
              <w:rPr>
                <w:rFonts w:eastAsia="Times New Roman" w:cs="Times New Roman"/>
                <w:szCs w:val="28"/>
                <w:lang w:eastAsia="ru-RU"/>
              </w:rPr>
              <w:t>к</w:t>
            </w:r>
            <w:r w:rsidR="00D666CB" w:rsidRPr="00750FBB">
              <w:rPr>
                <w:szCs w:val="26"/>
              </w:rPr>
              <w:t>оторое было выдано участнику</w:t>
            </w:r>
            <w:r w:rsidRPr="00750FBB">
              <w:rPr>
                <w:rFonts w:eastAsia="Times New Roman" w:cs="Times New Roman"/>
                <w:szCs w:val="28"/>
                <w:lang w:eastAsia="ru-RU"/>
              </w:rPr>
              <w:t>.</w:t>
            </w:r>
            <w:r w:rsidR="008A308F" w:rsidRPr="00750FBB">
              <w:rPr>
                <w:rFonts w:eastAsia="Times New Roman" w:cs="Times New Roman"/>
                <w:szCs w:val="28"/>
                <w:lang w:eastAsia="ru-RU"/>
              </w:rPr>
              <w:t xml:space="preserve"> Минимальное количество бланков записи – </w:t>
            </w:r>
            <w:r w:rsidR="00CD76B7" w:rsidRPr="00750FBB">
              <w:rPr>
                <w:rFonts w:eastAsia="Times New Roman" w:cs="Times New Roman"/>
                <w:szCs w:val="28"/>
                <w:lang w:eastAsia="ru-RU"/>
              </w:rPr>
              <w:t>1</w:t>
            </w:r>
            <w:r w:rsidR="008A308F" w:rsidRPr="00750FBB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1C516A" w:rsidRPr="00C82536" w:rsidRDefault="001C516A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b/>
                <w:szCs w:val="28"/>
                <w:lang w:eastAsia="ru-RU"/>
              </w:rPr>
              <w:t>Поле «Код работы»</w:t>
            </w:r>
            <w:r w:rsidRPr="008209AA">
              <w:rPr>
                <w:rFonts w:eastAsia="Times New Roman" w:cs="Times New Roman"/>
                <w:b/>
                <w:szCs w:val="28"/>
                <w:lang w:eastAsia="ru-RU"/>
              </w:rPr>
              <w:t xml:space="preserve"> </w:t>
            </w:r>
            <w:r w:rsidR="008209AA" w:rsidRPr="008209AA">
              <w:rPr>
                <w:rFonts w:eastAsia="Times New Roman" w:cs="Times New Roman"/>
                <w:b/>
                <w:szCs w:val="28"/>
                <w:lang w:eastAsia="ru-RU"/>
              </w:rPr>
              <w:t>заполняется автоматизировано</w:t>
            </w:r>
            <w:r w:rsidR="008209AA">
              <w:rPr>
                <w:b/>
                <w:bCs/>
                <w:sz w:val="26"/>
                <w:szCs w:val="26"/>
              </w:rPr>
              <w:t xml:space="preserve">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при печати бланков</w:t>
            </w:r>
            <w:r w:rsidR="00E527E3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E527E3" w:rsidRPr="00E527E3">
              <w:rPr>
                <w:rFonts w:eastAsia="Times New Roman" w:cs="Times New Roman"/>
                <w:b/>
                <w:szCs w:val="28"/>
                <w:lang w:eastAsia="ru-RU"/>
              </w:rPr>
              <w:t>(кроме дополнительных бланков записи)</w:t>
            </w:r>
            <w:r w:rsidR="00C82536" w:rsidRPr="00C82536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C16D00" w:rsidRDefault="00C16D00" w:rsidP="001B5E6D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95334">
              <w:rPr>
                <w:rFonts w:eastAsia="Times New Roman" w:cs="Times New Roman"/>
                <w:b/>
                <w:szCs w:val="28"/>
                <w:lang w:eastAsia="ru-RU"/>
              </w:rPr>
              <w:t>В средней части бланка регистрации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(рис. 3) расположены поля для записи сведений об участнике</w:t>
            </w:r>
            <w:r w:rsidR="008209AA">
              <w:t xml:space="preserve"> </w:t>
            </w:r>
            <w:r w:rsidR="008209AA">
              <w:rPr>
                <w:rFonts w:eastAsia="Times New Roman" w:cs="Times New Roman"/>
                <w:szCs w:val="28"/>
                <w:lang w:eastAsia="ru-RU"/>
              </w:rPr>
              <w:t>итогового сочинения (изложения)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8209AA" w:rsidRPr="00C95334" w:rsidRDefault="008209AA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</w:p>
          <w:p w:rsidR="00C16D00" w:rsidRPr="00C95334" w:rsidRDefault="00B128A0" w:rsidP="00E41B42">
            <w:pPr>
              <w:widowControl w:val="0"/>
              <w:tabs>
                <w:tab w:val="left" w:pos="2835"/>
              </w:tabs>
              <w:rPr>
                <w:rFonts w:eastAsia="Times New Roman" w:cs="Times New Roman"/>
                <w:iCs/>
                <w:sz w:val="24"/>
                <w:szCs w:val="26"/>
                <w:lang w:eastAsia="ru-RU"/>
              </w:rPr>
            </w:pPr>
            <w:r>
              <w:rPr>
                <w:rFonts w:eastAsia="Times New Roman" w:cs="Times New Roman"/>
                <w:iCs/>
                <w:noProof/>
                <w:sz w:val="24"/>
                <w:szCs w:val="26"/>
                <w:lang w:eastAsia="ru-RU"/>
              </w:rPr>
              <w:drawing>
                <wp:inline distT="0" distB="0" distL="0" distR="0">
                  <wp:extent cx="5760085" cy="1557655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55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jc w:val="center"/>
              <w:rPr>
                <w:rFonts w:eastAsia="Times New Roman" w:cs="Times New Roman"/>
                <w:iCs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sz w:val="24"/>
                <w:szCs w:val="24"/>
                <w:lang w:eastAsia="ru-RU"/>
              </w:rPr>
              <w:t>Рис. 3. Сведения об участнике</w:t>
            </w:r>
          </w:p>
          <w:p w:rsidR="00C16D00" w:rsidRPr="00C95334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sz w:val="26"/>
                <w:szCs w:val="26"/>
                <w:lang w:eastAsia="ru-RU"/>
              </w:rPr>
            </w:pPr>
          </w:p>
          <w:p w:rsidR="00C16D00" w:rsidRPr="00C95334" w:rsidRDefault="00C16D00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Поля средней части бланка регистрации заполняются участником </w:t>
            </w:r>
            <w:r w:rsidRPr="00C95334">
              <w:rPr>
                <w:rFonts w:eastAsia="Times New Roman" w:cs="Times New Roman"/>
                <w:bCs/>
                <w:szCs w:val="28"/>
                <w:lang w:eastAsia="ru-RU"/>
              </w:rPr>
              <w:t>самостоятельно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(</w:t>
            </w:r>
            <w:r w:rsidR="000739E6">
              <w:rPr>
                <w:rFonts w:eastAsia="Times New Roman" w:cs="Times New Roman"/>
                <w:szCs w:val="28"/>
                <w:lang w:eastAsia="ru-RU"/>
              </w:rPr>
              <w:t>таблица</w:t>
            </w:r>
            <w:r w:rsidRPr="00C95334">
              <w:rPr>
                <w:rFonts w:eastAsia="Times New Roman" w:cs="Times New Roman"/>
                <w:szCs w:val="28"/>
                <w:lang w:eastAsia="ru-RU"/>
              </w:rPr>
              <w:t xml:space="preserve"> 2).</w:t>
            </w:r>
          </w:p>
          <w:p w:rsidR="00C16D00" w:rsidRPr="00C95334" w:rsidRDefault="00C16D00" w:rsidP="00E41B42">
            <w:pPr>
              <w:widowControl w:val="0"/>
              <w:jc w:val="right"/>
              <w:rPr>
                <w:rFonts w:eastAsia="Times New Roman" w:cs="Times New Roman"/>
                <w:i/>
                <w:iCs/>
                <w:lang w:eastAsia="ru-RU"/>
              </w:rPr>
            </w:pPr>
            <w:r w:rsidRPr="00C95334">
              <w:rPr>
                <w:rFonts w:eastAsia="Times New Roman" w:cs="Times New Roman"/>
                <w:i/>
                <w:iCs/>
                <w:lang w:eastAsia="ru-RU"/>
              </w:rPr>
              <w:t xml:space="preserve">Таблица 2. </w:t>
            </w:r>
          </w:p>
          <w:p w:rsidR="00C16D00" w:rsidRPr="00C95334" w:rsidRDefault="00C16D00" w:rsidP="00E527E3">
            <w:pPr>
              <w:widowControl w:val="0"/>
              <w:spacing w:after="120"/>
              <w:jc w:val="center"/>
              <w:rPr>
                <w:rFonts w:eastAsia="Times New Roman" w:cs="Times New Roman"/>
                <w:i/>
                <w:iCs/>
                <w:lang w:eastAsia="ru-RU"/>
              </w:rPr>
            </w:pPr>
            <w:r w:rsidRPr="00C95334">
              <w:rPr>
                <w:rFonts w:eastAsia="Times New Roman" w:cs="Times New Roman"/>
                <w:i/>
                <w:iCs/>
                <w:lang w:eastAsia="ru-RU"/>
              </w:rPr>
              <w:t>Указания по заполнению полей «Сведения об участнике»</w:t>
            </w:r>
          </w:p>
          <w:tbl>
            <w:tblPr>
              <w:tblW w:w="0" w:type="auto"/>
              <w:tblInd w:w="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3076"/>
              <w:gridCol w:w="5648"/>
            </w:tblGrid>
            <w:tr w:rsidR="00C95334" w:rsidRPr="00C95334" w:rsidTr="00E527E3">
              <w:trPr>
                <w:tblHeader/>
              </w:trPr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 xml:space="preserve">Поля, самостоятельно заполняемые участником </w:t>
                  </w:r>
                </w:p>
              </w:tc>
              <w:tc>
                <w:tcPr>
                  <w:tcW w:w="5648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jc w:val="center"/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b/>
                      <w:bCs/>
                      <w:sz w:val="26"/>
                      <w:szCs w:val="26"/>
                      <w:lang w:eastAsia="ru-RU"/>
                    </w:rPr>
                    <w:t>Указания по заполнению</w:t>
                  </w:r>
                </w:p>
              </w:tc>
            </w:tr>
            <w:tr w:rsidR="00C95334" w:rsidRPr="00C95334" w:rsidTr="00E527E3">
              <w:trPr>
                <w:trHeight w:val="20"/>
              </w:trPr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Фамилия</w:t>
                  </w:r>
                </w:p>
              </w:tc>
              <w:tc>
                <w:tcPr>
                  <w:tcW w:w="5648" w:type="dxa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Вносится информация из </w:t>
                  </w:r>
                  <w:r w:rsidRPr="00C95334">
                    <w:rPr>
                      <w:rFonts w:eastAsia="Times New Roman" w:cs="Times New Roman"/>
                      <w:bCs/>
                      <w:sz w:val="26"/>
                      <w:szCs w:val="26"/>
                      <w:lang w:eastAsia="ru-RU"/>
                    </w:rPr>
                    <w:t>документа, удостоверяющего личность участника, в соответствии с законодательством Российской Федерации</w:t>
                  </w:r>
                </w:p>
              </w:tc>
            </w:tr>
            <w:tr w:rsidR="00C95334" w:rsidRPr="00C95334" w:rsidTr="00E527E3"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Имя</w:t>
                  </w:r>
                </w:p>
              </w:tc>
              <w:tc>
                <w:tcPr>
                  <w:tcW w:w="5648" w:type="dxa"/>
                  <w:vMerge/>
                  <w:vAlign w:val="center"/>
                  <w:hideMark/>
                </w:tcPr>
                <w:p w:rsidR="00C16D00" w:rsidRPr="00C95334" w:rsidRDefault="00C16D00" w:rsidP="00E41B42">
                  <w:pPr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C95334" w:rsidRPr="00C95334" w:rsidTr="00E527E3"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Отчество</w:t>
                  </w:r>
                </w:p>
              </w:tc>
              <w:tc>
                <w:tcPr>
                  <w:tcW w:w="5648" w:type="dxa"/>
                  <w:vMerge/>
                  <w:vAlign w:val="center"/>
                  <w:hideMark/>
                </w:tcPr>
                <w:p w:rsidR="00C16D00" w:rsidRPr="00C95334" w:rsidRDefault="00C16D00" w:rsidP="00E41B42">
                  <w:pPr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  <w:tr w:rsidR="00C95334" w:rsidRPr="00C95334" w:rsidTr="00E527E3">
              <w:tc>
                <w:tcPr>
                  <w:tcW w:w="8724" w:type="dxa"/>
                  <w:gridSpan w:val="2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16D00" w:rsidRPr="00C95334" w:rsidRDefault="00C16D00" w:rsidP="00E527E3">
                  <w:pPr>
                    <w:widowControl w:val="0"/>
                    <w:jc w:val="center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Документ</w:t>
                  </w:r>
                </w:p>
              </w:tc>
            </w:tr>
            <w:tr w:rsidR="008A308F" w:rsidRPr="00C95334" w:rsidTr="00E527E3">
              <w:trPr>
                <w:trHeight w:val="415"/>
              </w:trPr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Серия</w:t>
                  </w:r>
                </w:p>
              </w:tc>
              <w:tc>
                <w:tcPr>
                  <w:tcW w:w="5648" w:type="dxa"/>
                  <w:vMerge w:val="restart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527E3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Буквенные и цифровые значения указ</w:t>
                  </w:r>
                  <w:r w:rsidR="00E527E3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ываются</w:t>
                  </w: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 xml:space="preserve"> строго в соответствии с данными, указанными в документе, удостоверяющем личность</w:t>
                  </w:r>
                </w:p>
              </w:tc>
            </w:tr>
            <w:tr w:rsidR="008A308F" w:rsidRPr="00C95334" w:rsidTr="00E527E3">
              <w:tc>
                <w:tcPr>
                  <w:tcW w:w="3076" w:type="dxa"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  <w:r w:rsidRPr="00C95334"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  <w:t>Номер</w:t>
                  </w:r>
                </w:p>
              </w:tc>
              <w:tc>
                <w:tcPr>
                  <w:tcW w:w="5648" w:type="dxa"/>
                  <w:vMerge/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8A308F" w:rsidRPr="00C95334" w:rsidRDefault="008A308F" w:rsidP="00E41B42">
                  <w:pPr>
                    <w:widowControl w:val="0"/>
                    <w:rPr>
                      <w:rFonts w:eastAsia="Times New Roman" w:cs="Times New Roman"/>
                      <w:sz w:val="26"/>
                      <w:szCs w:val="26"/>
                      <w:lang w:eastAsia="ru-RU"/>
                    </w:rPr>
                  </w:pPr>
                </w:p>
              </w:tc>
            </w:tr>
          </w:tbl>
          <w:p w:rsidR="00C16D00" w:rsidRPr="00512109" w:rsidRDefault="00C16D00" w:rsidP="00E41B42">
            <w:pPr>
              <w:widowControl w:val="0"/>
              <w:ind w:firstLine="709"/>
              <w:rPr>
                <w:rFonts w:eastAsia="Times New Roman" w:cs="Times New Roman"/>
                <w:szCs w:val="28"/>
                <w:lang w:eastAsia="ru-RU"/>
              </w:rPr>
            </w:pPr>
          </w:p>
          <w:p w:rsidR="00C16D00" w:rsidRDefault="00C16D00" w:rsidP="00E41B42">
            <w:pPr>
              <w:widowControl w:val="0"/>
              <w:ind w:firstLine="709"/>
              <w:rPr>
                <w:szCs w:val="26"/>
              </w:rPr>
            </w:pPr>
            <w:r w:rsidRPr="00512109">
              <w:rPr>
                <w:rFonts w:eastAsia="Times New Roman" w:cs="Times New Roman"/>
                <w:szCs w:val="28"/>
                <w:lang w:eastAsia="ru-RU"/>
              </w:rPr>
              <w:t>В средней части бланка регистрации также расположена краткая инструкция (рис. 4) по заполнению бланков и выполнению итогового сочинения (изложения), а также поле для подписи участника</w:t>
            </w:r>
            <w:r w:rsidR="00BE48A5">
              <w:t xml:space="preserve"> </w:t>
            </w:r>
            <w:r w:rsidR="00BE48A5" w:rsidRPr="00BE48A5">
              <w:rPr>
                <w:rFonts w:eastAsia="Times New Roman" w:cs="Times New Roman"/>
                <w:szCs w:val="28"/>
                <w:lang w:eastAsia="ru-RU"/>
              </w:rPr>
              <w:t xml:space="preserve">итогового </w:t>
            </w:r>
            <w:r w:rsidR="00BE48A5" w:rsidRPr="00BE48A5">
              <w:rPr>
                <w:rFonts w:eastAsia="Times New Roman" w:cs="Times New Roman"/>
                <w:szCs w:val="28"/>
                <w:lang w:eastAsia="ru-RU"/>
              </w:rPr>
              <w:lastRenderedPageBreak/>
              <w:t>сочинения (изложения)</w:t>
            </w:r>
            <w:r w:rsidRPr="00512109">
              <w:rPr>
                <w:rFonts w:eastAsia="Times New Roman" w:cs="Times New Roman"/>
                <w:szCs w:val="28"/>
                <w:lang w:eastAsia="ru-RU"/>
              </w:rPr>
              <w:t>.</w:t>
            </w:r>
            <w:r w:rsidR="00C95334" w:rsidRPr="00512109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  <w:r w:rsidR="00A10C6E" w:rsidRPr="00C82536">
              <w:rPr>
                <w:szCs w:val="26"/>
              </w:rPr>
              <w:t>Участнику итогового сочинения (изложения) необходимо ознакомиться с этой инструкцией и поставить свою подпись в соответствующем поле.</w:t>
            </w:r>
          </w:p>
          <w:p w:rsidR="00BE48A5" w:rsidRPr="00A10C6E" w:rsidRDefault="00BE48A5" w:rsidP="00E41B42">
            <w:pPr>
              <w:widowControl w:val="0"/>
              <w:ind w:firstLine="709"/>
              <w:rPr>
                <w:rFonts w:eastAsia="Times New Roman" w:cs="Times New Roman"/>
                <w:color w:val="0070C0"/>
                <w:szCs w:val="28"/>
                <w:lang w:eastAsia="ru-RU"/>
              </w:rPr>
            </w:pPr>
          </w:p>
          <w:p w:rsidR="00C16D00" w:rsidRPr="009C010A" w:rsidRDefault="00FA0CCE" w:rsidP="00E41B42">
            <w:pPr>
              <w:widowControl w:val="0"/>
              <w:jc w:val="center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BC2AE9B" wp14:editId="3DF0CE16">
                  <wp:extent cx="5760085" cy="1368425"/>
                  <wp:effectExtent l="0" t="0" r="0" b="317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8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D00" w:rsidRPr="00864102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864102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4. </w:t>
            </w:r>
            <w:r w:rsidRPr="00864102">
              <w:rPr>
                <w:rFonts w:eastAsia="Times New Roman" w:cs="Times New Roman"/>
                <w:i/>
                <w:sz w:val="24"/>
                <w:szCs w:val="24"/>
                <w:lang w:eastAsia="ru-RU"/>
              </w:rPr>
              <w:t>Краткая инструкция по заполнению бланков</w:t>
            </w:r>
            <w:r w:rsidRPr="00864102"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F507DB" w:rsidRPr="005604EB" w:rsidRDefault="00F507DB" w:rsidP="00F500C9">
            <w:pPr>
              <w:pStyle w:val="ad"/>
              <w:spacing w:before="240"/>
              <w:ind w:left="0" w:firstLine="709"/>
              <w:rPr>
                <w:szCs w:val="28"/>
              </w:rPr>
            </w:pPr>
            <w:bookmarkStart w:id="4" w:name="_Toc494819704"/>
            <w:r w:rsidRPr="005604EB">
              <w:rPr>
                <w:szCs w:val="28"/>
              </w:rPr>
              <w:t xml:space="preserve">Нижняя часть бланка регистрации, расположенная под подписью участника, участниками экзамена не заполняется. </w:t>
            </w:r>
          </w:p>
          <w:p w:rsidR="00F507DB" w:rsidRPr="005604EB" w:rsidRDefault="00F507DB" w:rsidP="00F507DB">
            <w:pPr>
              <w:pStyle w:val="ad"/>
              <w:ind w:left="0" w:firstLine="709"/>
              <w:rPr>
                <w:szCs w:val="28"/>
              </w:rPr>
            </w:pPr>
            <w:r w:rsidRPr="005604EB">
              <w:rPr>
                <w:szCs w:val="28"/>
              </w:rPr>
              <w:t xml:space="preserve">Результаты проверки итогового сочинения (изложения) – символы «Х» в поля «Зачет»/«Незачет» по двум требованиям и пяти критериям оценивания и итоговый результат проверки заносятся в бланк регистрации членами </w:t>
            </w:r>
            <w:r w:rsidR="00BE48A5" w:rsidRPr="005604EB">
              <w:rPr>
                <w:szCs w:val="28"/>
              </w:rPr>
              <w:t xml:space="preserve">региональной </w:t>
            </w:r>
            <w:r w:rsidRPr="005604EB">
              <w:rPr>
                <w:szCs w:val="28"/>
              </w:rPr>
              <w:t>предметной комиссии по проверке итогового сочинения (изложения) в соответствии с критериями оценивания.</w:t>
            </w:r>
          </w:p>
          <w:p w:rsidR="00F507DB" w:rsidRDefault="00F507DB" w:rsidP="005604EB">
            <w:pPr>
              <w:pStyle w:val="ad"/>
              <w:ind w:left="0" w:firstLine="709"/>
              <w:rPr>
                <w:szCs w:val="28"/>
              </w:rPr>
            </w:pPr>
            <w:r w:rsidRPr="00C82536">
              <w:rPr>
                <w:szCs w:val="28"/>
              </w:rPr>
              <w:t>Отметки: об удалении – символ «Х» в поле «Удален», о досрочном завершении – символ «Х» в поле «Не закончил», о выполнении итогового сочинения (изложения) в устной форме – символ «Х» в поле «В устной форме» – вносятся в бланк регистрации в учебном кабинете членами комиссии образовательной организации по проведению итогового сочинения (изложен</w:t>
            </w:r>
            <w:r w:rsidRPr="00395C77">
              <w:rPr>
                <w:szCs w:val="28"/>
              </w:rPr>
              <w:t>ия).</w:t>
            </w:r>
            <w:r w:rsidR="005604EB" w:rsidRPr="00395C77">
              <w:t xml:space="preserve"> </w:t>
            </w:r>
            <w:r w:rsidR="005604EB" w:rsidRPr="00395C77">
              <w:rPr>
                <w:szCs w:val="28"/>
              </w:rPr>
              <w:t>Внесение отметки в поля «Удален», «Не закончил», «В устной форме» подтверждается подписью члена комиссии по проведению итогового сочинения (изложения)</w:t>
            </w:r>
            <w:r w:rsidR="00935AD9" w:rsidRPr="00395C77">
              <w:rPr>
                <w:szCs w:val="28"/>
              </w:rPr>
              <w:t xml:space="preserve"> (рис.5)</w:t>
            </w:r>
            <w:r w:rsidR="005604EB" w:rsidRPr="00395C77">
              <w:rPr>
                <w:szCs w:val="28"/>
              </w:rPr>
              <w:t>.</w:t>
            </w:r>
          </w:p>
          <w:p w:rsidR="00C21E4F" w:rsidRPr="00C82536" w:rsidRDefault="00C21E4F" w:rsidP="00C21E4F">
            <w:pPr>
              <w:pStyle w:val="ad"/>
              <w:ind w:left="0"/>
              <w:rPr>
                <w:szCs w:val="28"/>
              </w:rPr>
            </w:pPr>
            <w:r>
              <w:rPr>
                <w:noProof/>
                <w:szCs w:val="28"/>
                <w:lang w:eastAsia="ru-RU"/>
              </w:rPr>
              <w:drawing>
                <wp:inline distT="0" distB="0" distL="0" distR="0" wp14:anchorId="70909CB2">
                  <wp:extent cx="5668588" cy="2882188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350" b="3008"/>
                          <a:stretch/>
                        </pic:blipFill>
                        <pic:spPr bwMode="auto">
                          <a:xfrm>
                            <a:off x="0" y="0"/>
                            <a:ext cx="5725164" cy="2910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1E4F" w:rsidRPr="00C21E4F" w:rsidRDefault="00C21E4F" w:rsidP="00C21E4F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395C77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</w:t>
            </w:r>
            <w:r w:rsidR="00935AD9" w:rsidRPr="00395C77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5</w:t>
            </w:r>
            <w:r w:rsidRPr="00395C77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Нижняя часть бланка регистрации</w:t>
            </w:r>
          </w:p>
          <w:p w:rsidR="00C16D00" w:rsidRPr="00D47CB2" w:rsidRDefault="00C16D00" w:rsidP="00864102">
            <w:pPr>
              <w:spacing w:before="240"/>
              <w:jc w:val="center"/>
              <w:rPr>
                <w:b/>
                <w:lang w:eastAsia="ru-RU"/>
              </w:rPr>
            </w:pPr>
            <w:r w:rsidRPr="00D47CB2">
              <w:rPr>
                <w:b/>
                <w:lang w:eastAsia="ru-RU"/>
              </w:rPr>
              <w:t>4. Заполнение бланков записи</w:t>
            </w:r>
            <w:bookmarkEnd w:id="4"/>
          </w:p>
          <w:p w:rsidR="00C16D00" w:rsidRPr="00C82536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6"/>
                <w:lang w:eastAsia="ru-RU"/>
              </w:rPr>
            </w:pPr>
            <w:r w:rsidRPr="001C30DB">
              <w:rPr>
                <w:rFonts w:eastAsia="Times New Roman" w:cs="Times New Roman"/>
                <w:color w:val="000000"/>
                <w:szCs w:val="26"/>
                <w:lang w:eastAsia="ru-RU"/>
              </w:rPr>
              <w:lastRenderedPageBreak/>
              <w:t xml:space="preserve">Бланки записи, в том числе бланки записи, </w:t>
            </w:r>
            <w:r w:rsidR="00BE48A5" w:rsidRPr="00BE48A5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выданные дополнительно (дополнительные бланки записи)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 xml:space="preserve">предназначены для написания итогового сочинения (изложения). </w:t>
            </w:r>
          </w:p>
          <w:p w:rsidR="00C16D00" w:rsidRPr="00C82536" w:rsidRDefault="00C16D00" w:rsidP="00E41B42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Комплект участника содержит </w:t>
            </w:r>
            <w:r w:rsidR="00CD76B7" w:rsidRPr="00C82536">
              <w:rPr>
                <w:rFonts w:eastAsia="Times New Roman" w:cs="Times New Roman"/>
                <w:szCs w:val="28"/>
                <w:lang w:eastAsia="ru-RU"/>
              </w:rPr>
              <w:t>один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двусторонни</w:t>
            </w:r>
            <w:r w:rsidR="00CD76B7" w:rsidRPr="00C82536">
              <w:rPr>
                <w:rFonts w:eastAsia="Times New Roman" w:cs="Times New Roman"/>
                <w:szCs w:val="28"/>
                <w:lang w:eastAsia="ru-RU"/>
              </w:rPr>
              <w:t>й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бланк записи.</w:t>
            </w:r>
          </w:p>
          <w:p w:rsidR="00C16D00" w:rsidRDefault="00C16D00" w:rsidP="00E41B42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В верхней части бланка записи (рис. </w:t>
            </w:r>
            <w:r w:rsidR="00EB4FB7">
              <w:rPr>
                <w:rFonts w:eastAsia="Times New Roman" w:cs="Times New Roman"/>
                <w:color w:val="000000"/>
                <w:szCs w:val="28"/>
                <w:lang w:eastAsia="ru-RU"/>
              </w:rPr>
              <w:t>6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) расположены:</w:t>
            </w:r>
          </w:p>
          <w:p w:rsidR="00C16D00" w:rsidRPr="004F67F2" w:rsidRDefault="00C16D00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4F67F2">
              <w:rPr>
                <w:rFonts w:cs="Times New Roman"/>
                <w:szCs w:val="28"/>
              </w:rPr>
              <w:t>вертикальный и горизонтальный штрих-коды;</w:t>
            </w:r>
          </w:p>
          <w:p w:rsidR="00292D61" w:rsidRPr="00292D61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4F67F2">
              <w:rPr>
                <w:rFonts w:cs="Times New Roman"/>
                <w:szCs w:val="28"/>
              </w:rPr>
              <w:t>поля</w:t>
            </w:r>
            <w:r w:rsidR="00FC222E" w:rsidRPr="004F67F2">
              <w:rPr>
                <w:rFonts w:cs="Times New Roman"/>
                <w:szCs w:val="28"/>
              </w:rPr>
              <w:t xml:space="preserve"> для заполнения участником итогового сочинения (изложения);</w:t>
            </w:r>
          </w:p>
          <w:p w:rsidR="003348ED" w:rsidRPr="004F67F2" w:rsidRDefault="00EA0FD2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4F67F2">
              <w:rPr>
                <w:rFonts w:cs="Times New Roman"/>
                <w:szCs w:val="28"/>
              </w:rPr>
              <w:t>поле «Лист №» заполняется членом комиссии по проведению итогового сочинения (изложения)</w:t>
            </w:r>
            <w:r w:rsidR="00550D2E" w:rsidRPr="004F67F2">
              <w:rPr>
                <w:rFonts w:cs="Times New Roman"/>
                <w:szCs w:val="28"/>
              </w:rPr>
              <w:t>.</w:t>
            </w:r>
          </w:p>
          <w:p w:rsidR="00A04CAC" w:rsidRPr="00663900" w:rsidRDefault="003348ED" w:rsidP="003348ED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Участник сочинения (изложения) </w:t>
            </w:r>
            <w:r w:rsidR="004F67F2" w:rsidRPr="004F67F2">
              <w:rPr>
                <w:rFonts w:cs="Times New Roman"/>
                <w:szCs w:val="28"/>
                <w:u w:val="single"/>
              </w:rPr>
              <w:t xml:space="preserve">заглавными </w:t>
            </w:r>
            <w:r w:rsidR="00A04CAC" w:rsidRPr="00663900">
              <w:rPr>
                <w:rFonts w:cs="Times New Roman"/>
                <w:szCs w:val="28"/>
                <w:u w:val="single"/>
              </w:rPr>
              <w:t xml:space="preserve">печатными </w:t>
            </w:r>
            <w:r w:rsidR="004F67F2">
              <w:rPr>
                <w:rFonts w:cs="Times New Roman"/>
                <w:szCs w:val="28"/>
                <w:u w:val="single"/>
              </w:rPr>
              <w:t xml:space="preserve">буквами и </w:t>
            </w:r>
            <w:r w:rsidR="004F67F2" w:rsidRPr="004F67F2">
              <w:rPr>
                <w:rFonts w:cs="Times New Roman"/>
                <w:szCs w:val="28"/>
                <w:u w:val="single"/>
              </w:rPr>
              <w:t>цифрами</w:t>
            </w:r>
            <w:r w:rsidR="00A04CAC" w:rsidRPr="004F67F2">
              <w:rPr>
                <w:rFonts w:cs="Times New Roman"/>
                <w:szCs w:val="28"/>
                <w:u w:val="single"/>
              </w:rPr>
              <w:t xml:space="preserve"> </w:t>
            </w:r>
            <w:r w:rsidR="004F67F2" w:rsidRPr="004F67F2">
              <w:rPr>
                <w:rFonts w:cs="Times New Roman"/>
                <w:szCs w:val="28"/>
                <w:u w:val="single"/>
              </w:rPr>
              <w:t>в соответствии с образцом</w:t>
            </w:r>
            <w:r w:rsidR="004F67F2">
              <w:rPr>
                <w:rFonts w:cs="Times New Roman"/>
                <w:szCs w:val="28"/>
              </w:rPr>
              <w:t xml:space="preserve"> д</w:t>
            </w:r>
            <w:r w:rsidR="004F67F2" w:rsidRPr="00663900">
              <w:rPr>
                <w:rFonts w:cs="Times New Roman"/>
                <w:szCs w:val="28"/>
              </w:rPr>
              <w:t>ублир</w:t>
            </w:r>
            <w:r w:rsidR="004F67F2">
              <w:rPr>
                <w:rFonts w:cs="Times New Roman"/>
                <w:szCs w:val="28"/>
              </w:rPr>
              <w:t>ует</w:t>
            </w:r>
            <w:r w:rsidR="004F67F2" w:rsidRPr="00663900">
              <w:rPr>
                <w:rFonts w:cs="Times New Roman"/>
                <w:szCs w:val="28"/>
              </w:rPr>
              <w:t xml:space="preserve"> </w:t>
            </w:r>
            <w:r w:rsidR="00A04CAC" w:rsidRPr="00663900">
              <w:rPr>
                <w:rFonts w:cs="Times New Roman"/>
                <w:szCs w:val="28"/>
              </w:rPr>
              <w:t>с бланка регистрации</w:t>
            </w:r>
            <w:r w:rsidR="004F67F2">
              <w:rPr>
                <w:rFonts w:cs="Times New Roman"/>
                <w:szCs w:val="28"/>
              </w:rPr>
              <w:t xml:space="preserve"> поля</w:t>
            </w:r>
            <w:r w:rsidR="00A04CAC" w:rsidRPr="00663900">
              <w:rPr>
                <w:rFonts w:cs="Times New Roman"/>
                <w:szCs w:val="28"/>
              </w:rPr>
              <w:t>:</w:t>
            </w:r>
          </w:p>
          <w:p w:rsidR="00A04CAC" w:rsidRPr="00663900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«Код региона»</w:t>
            </w:r>
            <w:r w:rsidR="00BE48A5">
              <w:rPr>
                <w:rFonts w:cs="Times New Roman"/>
                <w:szCs w:val="28"/>
              </w:rPr>
              <w:t xml:space="preserve"> (37)</w:t>
            </w:r>
            <w:r w:rsidRPr="00663900">
              <w:rPr>
                <w:rFonts w:cs="Times New Roman"/>
                <w:szCs w:val="28"/>
              </w:rPr>
              <w:t xml:space="preserve">, </w:t>
            </w:r>
          </w:p>
          <w:p w:rsidR="00A04CAC" w:rsidRPr="005E075C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5E075C">
              <w:rPr>
                <w:rFonts w:cs="Times New Roman"/>
                <w:szCs w:val="28"/>
              </w:rPr>
              <w:t xml:space="preserve">«Код вида работы» (20 или 21), </w:t>
            </w:r>
          </w:p>
          <w:p w:rsidR="00A04CAC" w:rsidRPr="00663900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«Наименование вида работы» (сочинение или изложение), </w:t>
            </w:r>
          </w:p>
          <w:p w:rsidR="00A04CAC" w:rsidRPr="00663900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>«Номер темы»</w:t>
            </w:r>
            <w:r w:rsidR="00A04CAC" w:rsidRPr="00663900">
              <w:rPr>
                <w:rFonts w:cs="Times New Roman"/>
                <w:szCs w:val="28"/>
              </w:rPr>
              <w:t>.</w:t>
            </w:r>
          </w:p>
          <w:p w:rsidR="00C16D00" w:rsidRPr="00663900" w:rsidRDefault="003348ED" w:rsidP="003348ED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Поле «ФИО участника» заполняется </w:t>
            </w:r>
            <w:r w:rsidRPr="00663900">
              <w:rPr>
                <w:rFonts w:cs="Times New Roman"/>
                <w:szCs w:val="28"/>
                <w:u w:val="single"/>
              </w:rPr>
              <w:t>прописью</w:t>
            </w:r>
            <w:r w:rsidRPr="00663900">
              <w:rPr>
                <w:rFonts w:cs="Times New Roman"/>
                <w:szCs w:val="28"/>
              </w:rPr>
              <w:t xml:space="preserve">. </w:t>
            </w:r>
            <w:r w:rsidRPr="00663900">
              <w:rPr>
                <w:rFonts w:eastAsia="Times New Roman" w:cs="Times New Roman"/>
                <w:szCs w:val="28"/>
                <w:lang w:eastAsia="ru-RU"/>
              </w:rPr>
              <w:t>В поле «ФИО участника» при нехватке места участник может внести только фамилию и инициалы.</w:t>
            </w:r>
          </w:p>
          <w:p w:rsidR="00706507" w:rsidRPr="005E075C" w:rsidRDefault="003348ED" w:rsidP="00706507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5E075C">
              <w:rPr>
                <w:rFonts w:eastAsia="Times New Roman" w:cs="Times New Roman"/>
                <w:szCs w:val="28"/>
                <w:lang w:eastAsia="ru-RU"/>
              </w:rPr>
              <w:t>П</w:t>
            </w:r>
            <w:r w:rsidR="00706507" w:rsidRPr="005E075C">
              <w:rPr>
                <w:rFonts w:eastAsia="Times New Roman" w:cs="Times New Roman"/>
                <w:szCs w:val="28"/>
                <w:lang w:eastAsia="ru-RU"/>
              </w:rPr>
              <w:t>оле «Код работы» формируется автоматизировано при печати бланков.</w:t>
            </w:r>
          </w:p>
          <w:p w:rsidR="00C82536" w:rsidRPr="00421DC3" w:rsidRDefault="00C82536" w:rsidP="00C82536">
            <w:pPr>
              <w:widowControl w:val="0"/>
              <w:ind w:firstLine="708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  <w:r w:rsidRPr="00663900">
              <w:rPr>
                <w:rFonts w:eastAsia="Times New Roman" w:cs="Times New Roman"/>
                <w:szCs w:val="28"/>
                <w:lang w:eastAsia="ru-RU"/>
              </w:rPr>
              <w:t xml:space="preserve">При недостатке места для </w:t>
            </w:r>
            <w:r w:rsidRPr="00663900">
              <w:rPr>
                <w:rFonts w:eastAsia="Times New Roman" w:cs="Times New Roman"/>
                <w:szCs w:val="26"/>
                <w:lang w:eastAsia="ru-RU"/>
              </w:rPr>
              <w:t xml:space="preserve">оформления итогового сочинения </w:t>
            </w:r>
            <w:r w:rsidRPr="00323FDF">
              <w:rPr>
                <w:rFonts w:eastAsia="Times New Roman" w:cs="Times New Roman"/>
                <w:color w:val="000000"/>
                <w:szCs w:val="26"/>
                <w:lang w:eastAsia="ru-RU"/>
              </w:rPr>
              <w:t xml:space="preserve">(изложения) 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на лицевой стороне бланка записи участник может продолжить записи на оборотной стороне бланка (рис. </w:t>
            </w:r>
            <w:r w:rsidR="009F6D75">
              <w:rPr>
                <w:rFonts w:eastAsia="Times New Roman" w:cs="Times New Roman"/>
                <w:color w:val="000000"/>
                <w:szCs w:val="28"/>
                <w:lang w:eastAsia="ru-RU"/>
              </w:rPr>
              <w:t>7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>), сделав внизу лицевой стороны запись «</w:t>
            </w:r>
            <w:r w:rsidRPr="00421DC3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смотри на обороте</w:t>
            </w:r>
            <w:r w:rsidRPr="00421DC3">
              <w:rPr>
                <w:rFonts w:eastAsia="Times New Roman" w:cs="Times New Roman"/>
                <w:color w:val="000000"/>
                <w:szCs w:val="28"/>
                <w:lang w:eastAsia="ru-RU"/>
              </w:rPr>
              <w:t xml:space="preserve">». </w:t>
            </w:r>
          </w:p>
          <w:p w:rsidR="00873885" w:rsidRDefault="00C82536" w:rsidP="00873885">
            <w:pPr>
              <w:widowControl w:val="0"/>
              <w:ind w:firstLine="708"/>
              <w:rPr>
                <w:szCs w:val="26"/>
              </w:rPr>
            </w:pPr>
            <w:r w:rsidRPr="00C82536">
              <w:rPr>
                <w:szCs w:val="26"/>
              </w:rPr>
              <w:t>Для удобства все страницы бланка записи пронумерованы и р</w:t>
            </w:r>
            <w:r w:rsidR="00873885">
              <w:rPr>
                <w:szCs w:val="26"/>
              </w:rPr>
              <w:t>азлинованы пунктирными линиями.</w:t>
            </w:r>
          </w:p>
          <w:p w:rsidR="00C82536" w:rsidRPr="00873885" w:rsidRDefault="00C82536" w:rsidP="00873885">
            <w:pPr>
              <w:widowControl w:val="0"/>
              <w:ind w:firstLine="708"/>
              <w:rPr>
                <w:szCs w:val="26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При недостатке места </w:t>
            </w:r>
            <w:r w:rsidRPr="00C82536">
              <w:rPr>
                <w:rFonts w:eastAsia="Times New Roman" w:cs="Times New Roman"/>
                <w:szCs w:val="26"/>
                <w:lang w:eastAsia="ru-RU"/>
              </w:rPr>
              <w:t xml:space="preserve">для оформления итогового сочинения (изложения) 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>на основном бланке записи участник может продолжить записи на дополнительном бланке записи</w:t>
            </w:r>
            <w:r w:rsidR="00BE040C">
              <w:rPr>
                <w:rFonts w:eastAsia="Times New Roman" w:cs="Times New Roman"/>
                <w:szCs w:val="28"/>
                <w:lang w:eastAsia="ru-RU"/>
              </w:rPr>
              <w:t>.</w:t>
            </w:r>
          </w:p>
          <w:p w:rsidR="00A8659A" w:rsidRPr="00AE7274" w:rsidRDefault="000F59D3" w:rsidP="00AE7274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Запись текста сочинения (изложения) в поле для записи проводится участником </w:t>
            </w:r>
            <w:r w:rsidR="00A8659A" w:rsidRPr="00C82536">
              <w:rPr>
                <w:rFonts w:eastAsia="Times New Roman" w:cs="Times New Roman"/>
                <w:szCs w:val="28"/>
                <w:u w:val="single"/>
                <w:lang w:eastAsia="ru-RU"/>
              </w:rPr>
              <w:t>пропис</w:t>
            </w:r>
            <w:r w:rsidR="00D94897" w:rsidRPr="00C82536">
              <w:rPr>
                <w:rFonts w:eastAsia="Times New Roman" w:cs="Times New Roman"/>
                <w:szCs w:val="28"/>
                <w:u w:val="single"/>
                <w:lang w:eastAsia="ru-RU"/>
              </w:rPr>
              <w:t>ью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. При заполнении поля для записи важно помнить, что записи, внесенные вне ограничивающего прямоугольника, будут отсечены при </w:t>
            </w:r>
            <w:r w:rsidR="00D94897" w:rsidRPr="00C82536">
              <w:rPr>
                <w:rFonts w:eastAsia="Times New Roman" w:cs="Times New Roman"/>
                <w:szCs w:val="28"/>
                <w:lang w:eastAsia="ru-RU"/>
              </w:rPr>
              <w:t>копировании</w:t>
            </w:r>
            <w:r w:rsidRPr="00C82536">
              <w:rPr>
                <w:rFonts w:eastAsia="Times New Roman" w:cs="Times New Roman"/>
                <w:szCs w:val="28"/>
                <w:lang w:eastAsia="ru-RU"/>
              </w:rPr>
              <w:t xml:space="preserve"> и потому недоступны экспертам при оценивании.</w:t>
            </w:r>
          </w:p>
          <w:p w:rsidR="00C16D00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iCs/>
                <w:color w:val="000000"/>
                <w:lang w:val="en-US" w:eastAsia="ru-RU"/>
              </w:rPr>
            </w:pPr>
            <w:r w:rsidRPr="009309B4">
              <w:rPr>
                <w:rFonts w:eastAsia="Times New Roman" w:cs="Times New Roman"/>
                <w:i/>
                <w:iCs/>
                <w:noProof/>
                <w:color w:val="000000"/>
                <w:lang w:eastAsia="ru-RU"/>
              </w:rPr>
              <w:lastRenderedPageBreak/>
              <w:drawing>
                <wp:inline distT="0" distB="0" distL="0" distR="0" wp14:anchorId="321F8D4F" wp14:editId="7F7CEB7C">
                  <wp:extent cx="5723614" cy="7467600"/>
                  <wp:effectExtent l="19050" t="19050" r="10795" b="190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5240" cy="746972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4C4BDB" w:rsidRDefault="00C16D00" w:rsidP="00E41B42">
            <w:pPr>
              <w:widowControl w:val="0"/>
              <w:spacing w:after="120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</w:t>
            </w:r>
            <w:r w:rsidR="00C21E4F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6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244761"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Лицевая сторона б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ланк</w:t>
            </w:r>
            <w:r w:rsidR="00244761"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а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записи</w:t>
            </w:r>
          </w:p>
          <w:p w:rsidR="00C16D00" w:rsidRPr="009C010A" w:rsidRDefault="00C16D00" w:rsidP="00E41B42">
            <w:pPr>
              <w:widowControl w:val="0"/>
              <w:jc w:val="center"/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noProof/>
                <w:color w:val="000000"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7662E170" wp14:editId="4A6F8D62">
                  <wp:extent cx="5705475" cy="7572375"/>
                  <wp:effectExtent l="19050" t="19050" r="28575" b="2857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475" cy="7572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6D00" w:rsidRPr="004C4BDB" w:rsidRDefault="00C16D00" w:rsidP="00E41B42">
            <w:pPr>
              <w:widowControl w:val="0"/>
              <w:jc w:val="center"/>
              <w:rPr>
                <w:rFonts w:eastAsia="Times New Roman" w:cs="Times New Roman"/>
                <w:i/>
                <w:color w:val="000000"/>
                <w:sz w:val="24"/>
                <w:szCs w:val="24"/>
                <w:lang w:eastAsia="ru-RU"/>
              </w:rPr>
            </w:pP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Рис. </w:t>
            </w:r>
            <w:r w:rsidR="00C21E4F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7</w:t>
            </w:r>
            <w:r w:rsidRPr="004C4BDB">
              <w:rPr>
                <w:rFonts w:eastAsia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 Оборотная сторона бланка записи</w:t>
            </w:r>
          </w:p>
          <w:p w:rsidR="00C16D00" w:rsidRPr="00421DC3" w:rsidRDefault="00C16D00" w:rsidP="00E41B42">
            <w:pPr>
              <w:widowControl w:val="0"/>
              <w:rPr>
                <w:rFonts w:eastAsia="Times New Roman" w:cs="Times New Roman"/>
                <w:color w:val="000000"/>
                <w:szCs w:val="28"/>
                <w:lang w:eastAsia="ru-RU"/>
              </w:rPr>
            </w:pPr>
          </w:p>
          <w:p w:rsidR="00C16D00" w:rsidRPr="00913A76" w:rsidRDefault="00C16D00" w:rsidP="00E41B42">
            <w:pPr>
              <w:spacing w:before="120"/>
              <w:jc w:val="center"/>
              <w:rPr>
                <w:b/>
                <w:lang w:eastAsia="ru-RU"/>
              </w:rPr>
            </w:pPr>
            <w:r w:rsidRPr="00913A76">
              <w:rPr>
                <w:b/>
                <w:lang w:eastAsia="ru-RU"/>
              </w:rPr>
              <w:t>5. Заполнение дополнительного бланка записи</w:t>
            </w:r>
          </w:p>
          <w:p w:rsidR="00D10D17" w:rsidRPr="00352769" w:rsidRDefault="00352769" w:rsidP="00352769">
            <w:pPr>
              <w:widowControl w:val="0"/>
              <w:ind w:firstLine="708"/>
              <w:rPr>
                <w:rFonts w:eastAsia="Times New Roman" w:cs="Times New Roman"/>
                <w:szCs w:val="28"/>
                <w:lang w:eastAsia="ru-RU"/>
              </w:rPr>
            </w:pPr>
            <w:r w:rsidRPr="00352769">
              <w:rPr>
                <w:rFonts w:eastAsia="Times New Roman" w:cs="Times New Roman"/>
                <w:szCs w:val="28"/>
                <w:lang w:eastAsia="ru-RU"/>
              </w:rPr>
              <w:t>Дополнительный бланк записи выдается членом комиссии по проведению итогового сочинения (изложения) по запросу участника в случае</w:t>
            </w:r>
            <w:r w:rsidR="00873885" w:rsidRPr="00873885">
              <w:rPr>
                <w:rFonts w:eastAsia="Times New Roman" w:cs="Times New Roman"/>
                <w:szCs w:val="28"/>
                <w:lang w:eastAsia="ru-RU"/>
              </w:rPr>
              <w:t>, когда на основном бланке записи (включая его оборотную сторону) не осталось места.</w:t>
            </w:r>
          </w:p>
          <w:p w:rsidR="008B565A" w:rsidRPr="00663900" w:rsidRDefault="008B565A" w:rsidP="008B565A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BB7409">
              <w:rPr>
                <w:rFonts w:cs="Times New Roman"/>
                <w:color w:val="000000"/>
                <w:szCs w:val="28"/>
              </w:rPr>
              <w:lastRenderedPageBreak/>
              <w:t xml:space="preserve">Дополнительный бланк </w:t>
            </w:r>
            <w:r>
              <w:rPr>
                <w:rFonts w:cs="Times New Roman"/>
                <w:color w:val="000000"/>
                <w:szCs w:val="28"/>
              </w:rPr>
              <w:t>записи является двусторонним</w:t>
            </w:r>
            <w:r w:rsidR="00993863">
              <w:rPr>
                <w:rFonts w:cs="Times New Roman"/>
                <w:color w:val="000000"/>
                <w:szCs w:val="28"/>
              </w:rPr>
              <w:t xml:space="preserve"> </w:t>
            </w:r>
            <w:r w:rsidR="00993863" w:rsidRPr="00663900">
              <w:rPr>
                <w:rFonts w:cs="Times New Roman"/>
                <w:szCs w:val="28"/>
              </w:rPr>
              <w:t>и внешне схож с бланками записи</w:t>
            </w:r>
            <w:r w:rsidRPr="00663900">
              <w:rPr>
                <w:rFonts w:cs="Times New Roman"/>
                <w:szCs w:val="28"/>
              </w:rPr>
              <w:t>.</w:t>
            </w:r>
            <w:r w:rsidR="00993863" w:rsidRPr="00663900">
              <w:rPr>
                <w:rFonts w:cs="Times New Roman"/>
                <w:szCs w:val="28"/>
              </w:rPr>
              <w:t xml:space="preserve"> Отличие состоит в том, что дополнительный бланк записи не имеет впечатанного кода работы </w:t>
            </w:r>
            <w:r w:rsidR="00993863" w:rsidRPr="00395C77">
              <w:rPr>
                <w:rFonts w:cs="Times New Roman"/>
                <w:color w:val="000000" w:themeColor="text1"/>
                <w:szCs w:val="28"/>
              </w:rPr>
              <w:t>(этот код переносится в доп</w:t>
            </w:r>
            <w:r w:rsidR="00864102" w:rsidRPr="00395C77">
              <w:rPr>
                <w:rFonts w:cs="Times New Roman"/>
                <w:color w:val="000000" w:themeColor="text1"/>
                <w:szCs w:val="28"/>
              </w:rPr>
              <w:t>олнительный бланк</w:t>
            </w:r>
            <w:r w:rsidR="00993863" w:rsidRPr="00395C77">
              <w:rPr>
                <w:rFonts w:cs="Times New Roman"/>
                <w:color w:val="000000" w:themeColor="text1"/>
                <w:szCs w:val="28"/>
              </w:rPr>
              <w:t xml:space="preserve"> членом комиссии </w:t>
            </w:r>
            <w:r w:rsidR="00993863" w:rsidRPr="00395C77">
              <w:rPr>
                <w:rFonts w:eastAsia="Times New Roman" w:cs="Times New Roman"/>
                <w:color w:val="000000" w:themeColor="text1"/>
                <w:szCs w:val="26"/>
                <w:lang w:eastAsia="ru-RU"/>
              </w:rPr>
              <w:t>по проведению итогового сочинения (изложения</w:t>
            </w:r>
            <w:r w:rsidR="00864102" w:rsidRPr="00395C77">
              <w:rPr>
                <w:rFonts w:eastAsia="Times New Roman" w:cs="Times New Roman"/>
                <w:color w:val="000000" w:themeColor="text1"/>
                <w:szCs w:val="26"/>
                <w:lang w:eastAsia="ru-RU"/>
              </w:rPr>
              <w:t>)</w:t>
            </w:r>
            <w:r w:rsidR="00993863" w:rsidRPr="00395C77">
              <w:rPr>
                <w:rFonts w:cs="Times New Roman"/>
                <w:color w:val="000000" w:themeColor="text1"/>
                <w:szCs w:val="28"/>
              </w:rPr>
              <w:t xml:space="preserve"> из бланка регистрации).</w:t>
            </w:r>
          </w:p>
          <w:p w:rsidR="00C16D00" w:rsidRPr="00663900" w:rsidRDefault="00C16D00" w:rsidP="00E41B42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В верхней части дополнительного </w:t>
            </w:r>
            <w:r w:rsidR="004B2F8D" w:rsidRPr="00663900">
              <w:rPr>
                <w:rFonts w:cs="Times New Roman"/>
                <w:szCs w:val="28"/>
              </w:rPr>
              <w:t xml:space="preserve">бланка записи </w:t>
            </w:r>
            <w:r w:rsidRPr="00663900">
              <w:rPr>
                <w:rFonts w:cs="Times New Roman"/>
                <w:szCs w:val="28"/>
              </w:rPr>
              <w:t>расположены:</w:t>
            </w:r>
          </w:p>
          <w:p w:rsidR="009F6D75" w:rsidRPr="009F6D75" w:rsidRDefault="009F6D75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4F67F2">
              <w:rPr>
                <w:rFonts w:cs="Times New Roman"/>
                <w:szCs w:val="28"/>
              </w:rPr>
              <w:t>вертикальный и горизонтальный штрих-коды;</w:t>
            </w:r>
          </w:p>
          <w:p w:rsidR="009F6D75" w:rsidRPr="009F6D75" w:rsidRDefault="009B712A" w:rsidP="009F6D75">
            <w:pPr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регистрационные </w:t>
            </w:r>
            <w:r w:rsidR="003348ED" w:rsidRPr="00663900">
              <w:rPr>
                <w:rFonts w:cs="Times New Roman"/>
                <w:szCs w:val="28"/>
              </w:rPr>
              <w:t>поля.</w:t>
            </w:r>
          </w:p>
          <w:p w:rsidR="009B712A" w:rsidRDefault="006261E1" w:rsidP="00025471">
            <w:pPr>
              <w:widowControl w:val="0"/>
              <w:ind w:firstLine="708"/>
              <w:rPr>
                <w:rFonts w:cs="Times New Roman"/>
                <w:color w:val="000000"/>
                <w:szCs w:val="28"/>
              </w:rPr>
            </w:pPr>
            <w:r>
              <w:rPr>
                <w:rFonts w:cs="Times New Roman"/>
                <w:szCs w:val="28"/>
              </w:rPr>
              <w:t>При выдаче дополнительного бланка записи ч</w:t>
            </w:r>
            <w:r w:rsidR="009B712A" w:rsidRPr="00663900">
              <w:rPr>
                <w:rFonts w:cs="Times New Roman"/>
                <w:szCs w:val="28"/>
              </w:rPr>
              <w:t xml:space="preserve">лен комиссии </w:t>
            </w:r>
            <w:r w:rsidR="009B712A" w:rsidRPr="00663900">
              <w:rPr>
                <w:rFonts w:eastAsia="Times New Roman" w:cs="Times New Roman"/>
                <w:szCs w:val="26"/>
                <w:lang w:eastAsia="ru-RU"/>
              </w:rPr>
              <w:t xml:space="preserve">по проведению итогового сочинения (изложения) </w:t>
            </w:r>
            <w:r w:rsidR="009F6D75" w:rsidRPr="009F6D75">
              <w:rPr>
                <w:rFonts w:eastAsia="Times New Roman" w:cs="Times New Roman"/>
                <w:szCs w:val="26"/>
                <w:u w:val="single"/>
                <w:lang w:eastAsia="ru-RU"/>
              </w:rPr>
              <w:t>заглавными печатными буквами и цифрами в соответствии с образцом</w:t>
            </w:r>
            <w:r w:rsidR="009F6D75" w:rsidRPr="00395C77">
              <w:rPr>
                <w:rFonts w:eastAsia="Times New Roman" w:cs="Times New Roman"/>
                <w:szCs w:val="26"/>
                <w:lang w:eastAsia="ru-RU"/>
              </w:rPr>
              <w:t xml:space="preserve"> </w:t>
            </w:r>
            <w:r w:rsidR="009F6D75" w:rsidRPr="009F6D75">
              <w:rPr>
                <w:rFonts w:eastAsia="Times New Roman" w:cs="Times New Roman"/>
                <w:szCs w:val="26"/>
                <w:lang w:eastAsia="ru-RU"/>
              </w:rPr>
              <w:t>дублирует с бланка регистрации поля</w:t>
            </w:r>
            <w:r w:rsidR="009B712A">
              <w:rPr>
                <w:rFonts w:cs="Times New Roman"/>
                <w:color w:val="000000"/>
                <w:szCs w:val="28"/>
              </w:rPr>
              <w:t>: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>«Код региона»</w:t>
            </w:r>
            <w:r w:rsidR="00352769">
              <w:rPr>
                <w:rFonts w:cs="Times New Roman"/>
                <w:color w:val="000000"/>
                <w:szCs w:val="28"/>
              </w:rPr>
              <w:t xml:space="preserve"> (37)</w:t>
            </w:r>
            <w:r w:rsidRPr="009B712A">
              <w:rPr>
                <w:rFonts w:cs="Times New Roman"/>
                <w:color w:val="000000"/>
                <w:szCs w:val="28"/>
              </w:rPr>
              <w:t xml:space="preserve">, 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«Код вида работы» (20 или 21), 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«Наименование вида работы» (сочинение или изложение), </w:t>
            </w:r>
          </w:p>
          <w:p w:rsidR="009B712A" w:rsidRPr="009B712A" w:rsidRDefault="009B712A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szCs w:val="28"/>
              </w:rPr>
            </w:pPr>
            <w:r w:rsidRPr="009B712A">
              <w:rPr>
                <w:rFonts w:cs="Times New Roman"/>
                <w:szCs w:val="28"/>
              </w:rPr>
              <w:t xml:space="preserve">«Лист №» (нумерация дополнительных бланков </w:t>
            </w:r>
            <w:r>
              <w:rPr>
                <w:rFonts w:cs="Times New Roman"/>
                <w:szCs w:val="28"/>
              </w:rPr>
              <w:t xml:space="preserve">записи </w:t>
            </w:r>
            <w:r w:rsidRPr="009B712A">
              <w:rPr>
                <w:rFonts w:cs="Times New Roman"/>
                <w:szCs w:val="28"/>
              </w:rPr>
              <w:t xml:space="preserve">начинается с номера </w:t>
            </w:r>
            <w:r w:rsidR="00182CCA">
              <w:rPr>
                <w:rFonts w:cs="Times New Roman"/>
                <w:szCs w:val="28"/>
              </w:rPr>
              <w:t>2</w:t>
            </w:r>
            <w:r w:rsidRPr="009B712A">
              <w:rPr>
                <w:rFonts w:cs="Times New Roman"/>
                <w:szCs w:val="28"/>
              </w:rPr>
              <w:t xml:space="preserve">), 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 xml:space="preserve">«Номер темы», </w:t>
            </w:r>
          </w:p>
          <w:p w:rsidR="009B712A" w:rsidRPr="009B712A" w:rsidRDefault="003348ED" w:rsidP="009F6D75">
            <w:pPr>
              <w:pStyle w:val="ad"/>
              <w:widowControl w:val="0"/>
              <w:numPr>
                <w:ilvl w:val="0"/>
                <w:numId w:val="12"/>
              </w:numPr>
              <w:rPr>
                <w:rFonts w:cs="Times New Roman"/>
                <w:color w:val="000000"/>
                <w:szCs w:val="28"/>
              </w:rPr>
            </w:pPr>
            <w:r w:rsidRPr="009B712A">
              <w:rPr>
                <w:rFonts w:cs="Times New Roman"/>
                <w:color w:val="000000"/>
                <w:szCs w:val="28"/>
              </w:rPr>
              <w:t>«Код работы»</w:t>
            </w:r>
            <w:r w:rsidR="009B712A" w:rsidRPr="009B712A">
              <w:rPr>
                <w:rFonts w:cs="Times New Roman"/>
                <w:color w:val="000000"/>
                <w:szCs w:val="28"/>
              </w:rPr>
              <w:t>.</w:t>
            </w:r>
          </w:p>
          <w:p w:rsidR="00C16D00" w:rsidRPr="00352769" w:rsidRDefault="009B712A" w:rsidP="00352769">
            <w:pPr>
              <w:widowControl w:val="0"/>
              <w:ind w:firstLine="708"/>
              <w:rPr>
                <w:rFonts w:cs="Times New Roman"/>
                <w:szCs w:val="28"/>
              </w:rPr>
            </w:pPr>
            <w:r w:rsidRPr="00663900">
              <w:rPr>
                <w:rFonts w:cs="Times New Roman"/>
                <w:szCs w:val="28"/>
              </w:rPr>
              <w:t xml:space="preserve">Участник итогового сочинения (изложения) </w:t>
            </w:r>
            <w:r w:rsidRPr="00663900">
              <w:rPr>
                <w:rFonts w:cs="Times New Roman"/>
                <w:szCs w:val="28"/>
                <w:u w:val="single"/>
              </w:rPr>
              <w:t>прописью</w:t>
            </w:r>
            <w:r w:rsidRPr="00663900">
              <w:rPr>
                <w:rFonts w:cs="Times New Roman"/>
                <w:szCs w:val="28"/>
              </w:rPr>
              <w:t xml:space="preserve"> заполняет п</w:t>
            </w:r>
            <w:r w:rsidR="003348ED" w:rsidRPr="00663900">
              <w:rPr>
                <w:rFonts w:cs="Times New Roman"/>
                <w:szCs w:val="28"/>
              </w:rPr>
              <w:t>оле «ФИО участника».</w:t>
            </w:r>
          </w:p>
        </w:tc>
      </w:tr>
    </w:tbl>
    <w:p w:rsidR="00C16D00" w:rsidRPr="00F2787E" w:rsidRDefault="00C16D00" w:rsidP="00F35216">
      <w:pPr>
        <w:contextualSpacing/>
        <w:rPr>
          <w:rFonts w:cs="Times New Roman"/>
          <w:b/>
        </w:rPr>
      </w:pPr>
    </w:p>
    <w:sectPr w:rsidR="00C16D00" w:rsidRPr="00F2787E" w:rsidSect="00280093">
      <w:headerReference w:type="default" r:id="rId17"/>
      <w:pgSz w:w="11906" w:h="16838"/>
      <w:pgMar w:top="1134" w:right="1276" w:bottom="1134" w:left="1559" w:header="709" w:footer="709" w:gutter="0"/>
      <w:pgNumType w:start="2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4C8E" w:rsidRDefault="00EE4C8E" w:rsidP="00CE0494">
      <w:r>
        <w:separator/>
      </w:r>
    </w:p>
    <w:p w:rsidR="00EE4C8E" w:rsidRDefault="00EE4C8E"/>
  </w:endnote>
  <w:endnote w:type="continuationSeparator" w:id="0">
    <w:p w:rsidR="00EE4C8E" w:rsidRDefault="00EE4C8E" w:rsidP="00CE0494">
      <w:r>
        <w:continuationSeparator/>
      </w:r>
    </w:p>
    <w:p w:rsidR="00EE4C8E" w:rsidRDefault="00EE4C8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4C8E" w:rsidRDefault="00EE4C8E" w:rsidP="00CE0494">
      <w:r>
        <w:separator/>
      </w:r>
    </w:p>
    <w:p w:rsidR="00EE4C8E" w:rsidRDefault="00EE4C8E"/>
  </w:footnote>
  <w:footnote w:type="continuationSeparator" w:id="0">
    <w:p w:rsidR="00EE4C8E" w:rsidRDefault="00EE4C8E" w:rsidP="00CE0494">
      <w:r>
        <w:continuationSeparator/>
      </w:r>
    </w:p>
    <w:p w:rsidR="00EE4C8E" w:rsidRDefault="00EE4C8E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38848635"/>
      <w:docPartObj>
        <w:docPartGallery w:val="Page Numbers (Top of Page)"/>
        <w:docPartUnique/>
      </w:docPartObj>
    </w:sdtPr>
    <w:sdtEndPr/>
    <w:sdtContent>
      <w:p w:rsidR="008423F0" w:rsidRDefault="008423F0" w:rsidP="00CE049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47068">
          <w:rPr>
            <w:noProof/>
          </w:rPr>
          <w:t>5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730327"/>
    <w:multiLevelType w:val="hybridMultilevel"/>
    <w:tmpl w:val="FB8815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C096B79"/>
    <w:multiLevelType w:val="hybridMultilevel"/>
    <w:tmpl w:val="871EFE8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 w15:restartNumberingAfterBreak="0">
    <w:nsid w:val="1103456B"/>
    <w:multiLevelType w:val="hybridMultilevel"/>
    <w:tmpl w:val="FF7E19EE"/>
    <w:lvl w:ilvl="0" w:tplc="3666379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6E636EA"/>
    <w:multiLevelType w:val="hybridMultilevel"/>
    <w:tmpl w:val="970086DC"/>
    <w:lvl w:ilvl="0" w:tplc="6098091A">
      <w:start w:val="1"/>
      <w:numFmt w:val="decimal"/>
      <w:lvlText w:val="%1."/>
      <w:lvlJc w:val="left"/>
      <w:pPr>
        <w:ind w:left="103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9964B73"/>
    <w:multiLevelType w:val="hybridMultilevel"/>
    <w:tmpl w:val="92F64DC0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FB0607B"/>
    <w:multiLevelType w:val="multilevel"/>
    <w:tmpl w:val="AAC6F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9C047F"/>
    <w:multiLevelType w:val="hybridMultilevel"/>
    <w:tmpl w:val="8C7A9628"/>
    <w:lvl w:ilvl="0" w:tplc="5B06639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5091680"/>
    <w:multiLevelType w:val="hybridMultilevel"/>
    <w:tmpl w:val="A71C4E7E"/>
    <w:lvl w:ilvl="0" w:tplc="9502088E">
      <w:start w:val="1"/>
      <w:numFmt w:val="decimal"/>
      <w:lvlText w:val="%1."/>
      <w:lvlJc w:val="left"/>
      <w:pPr>
        <w:tabs>
          <w:tab w:val="num" w:pos="1117"/>
        </w:tabs>
        <w:ind w:left="1117" w:hanging="360"/>
      </w:pPr>
      <w:rPr>
        <w:rFonts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37"/>
        </w:tabs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57"/>
        </w:tabs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77"/>
        </w:tabs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97"/>
        </w:tabs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717"/>
        </w:tabs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37"/>
        </w:tabs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57"/>
        </w:tabs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77"/>
        </w:tabs>
        <w:ind w:left="6877" w:hanging="180"/>
      </w:pPr>
      <w:rPr>
        <w:rFonts w:cs="Times New Roman"/>
      </w:rPr>
    </w:lvl>
  </w:abstractNum>
  <w:abstractNum w:abstractNumId="8" w15:restartNumberingAfterBreak="0">
    <w:nsid w:val="2C223EBD"/>
    <w:multiLevelType w:val="hybridMultilevel"/>
    <w:tmpl w:val="09A43A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C8364F"/>
    <w:multiLevelType w:val="hybridMultilevel"/>
    <w:tmpl w:val="800E3AFA"/>
    <w:lvl w:ilvl="0" w:tplc="80220E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4404B40"/>
    <w:multiLevelType w:val="hybridMultilevel"/>
    <w:tmpl w:val="29785250"/>
    <w:lvl w:ilvl="0" w:tplc="E52AFB20">
      <w:start w:val="1"/>
      <w:numFmt w:val="bullet"/>
      <w:lvlText w:val="–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7FD2AD9"/>
    <w:multiLevelType w:val="hybridMultilevel"/>
    <w:tmpl w:val="00CA918A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9430C8F"/>
    <w:multiLevelType w:val="hybridMultilevel"/>
    <w:tmpl w:val="83DE6EB0"/>
    <w:lvl w:ilvl="0" w:tplc="C5ACF4B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4EDE6EAE"/>
    <w:multiLevelType w:val="hybridMultilevel"/>
    <w:tmpl w:val="A11E80B8"/>
    <w:lvl w:ilvl="0" w:tplc="80220E5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 w15:restartNumberingAfterBreak="0">
    <w:nsid w:val="615E2416"/>
    <w:multiLevelType w:val="multilevel"/>
    <w:tmpl w:val="22603C84"/>
    <w:lvl w:ilvl="0">
      <w:start w:val="1"/>
      <w:numFmt w:val="decimal"/>
      <w:pStyle w:val="1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5" w15:restartNumberingAfterBreak="0">
    <w:nsid w:val="64042C2E"/>
    <w:multiLevelType w:val="hybridMultilevel"/>
    <w:tmpl w:val="08C02C1C"/>
    <w:lvl w:ilvl="0" w:tplc="579423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6BAC61F8"/>
    <w:multiLevelType w:val="hybridMultilevel"/>
    <w:tmpl w:val="BFE0A0E0"/>
    <w:lvl w:ilvl="0" w:tplc="1870DEE6">
      <w:numFmt w:val="bullet"/>
      <w:lvlText w:val="•"/>
      <w:lvlJc w:val="left"/>
      <w:pPr>
        <w:ind w:left="1414" w:hanging="70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 w15:restartNumberingAfterBreak="0">
    <w:nsid w:val="6E075513"/>
    <w:multiLevelType w:val="hybridMultilevel"/>
    <w:tmpl w:val="69EE347A"/>
    <w:lvl w:ilvl="0" w:tplc="8690ADF4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EEE793E"/>
    <w:multiLevelType w:val="hybridMultilevel"/>
    <w:tmpl w:val="297AAE90"/>
    <w:lvl w:ilvl="0" w:tplc="E1BC84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71813F85"/>
    <w:multiLevelType w:val="hybridMultilevel"/>
    <w:tmpl w:val="FF7E0866"/>
    <w:lvl w:ilvl="0" w:tplc="E1A61CB8">
      <w:start w:val="1"/>
      <w:numFmt w:val="decimal"/>
      <w:lvlText w:val="%1."/>
      <w:lvlJc w:val="left"/>
      <w:pPr>
        <w:ind w:left="855" w:hanging="4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7623F4C"/>
    <w:multiLevelType w:val="hybridMultilevel"/>
    <w:tmpl w:val="86169440"/>
    <w:lvl w:ilvl="0" w:tplc="5D54DD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7B3D14D5"/>
    <w:multiLevelType w:val="hybridMultilevel"/>
    <w:tmpl w:val="855C8B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5"/>
  </w:num>
  <w:num w:numId="3">
    <w:abstractNumId w:val="19"/>
  </w:num>
  <w:num w:numId="4">
    <w:abstractNumId w:val="14"/>
  </w:num>
  <w:num w:numId="5">
    <w:abstractNumId w:val="8"/>
  </w:num>
  <w:num w:numId="6">
    <w:abstractNumId w:val="21"/>
  </w:num>
  <w:num w:numId="7">
    <w:abstractNumId w:val="20"/>
  </w:num>
  <w:num w:numId="8">
    <w:abstractNumId w:val="3"/>
  </w:num>
  <w:num w:numId="9">
    <w:abstractNumId w:val="6"/>
  </w:num>
  <w:num w:numId="10">
    <w:abstractNumId w:val="7"/>
  </w:num>
  <w:num w:numId="11">
    <w:abstractNumId w:val="17"/>
  </w:num>
  <w:num w:numId="12">
    <w:abstractNumId w:val="10"/>
  </w:num>
  <w:num w:numId="13">
    <w:abstractNumId w:val="5"/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</w:num>
  <w:num w:numId="16">
    <w:abstractNumId w:val="12"/>
  </w:num>
  <w:num w:numId="17">
    <w:abstractNumId w:val="16"/>
  </w:num>
  <w:num w:numId="18">
    <w:abstractNumId w:val="2"/>
  </w:num>
  <w:num w:numId="19">
    <w:abstractNumId w:val="11"/>
  </w:num>
  <w:num w:numId="20">
    <w:abstractNumId w:val="4"/>
  </w:num>
  <w:num w:numId="21">
    <w:abstractNumId w:val="9"/>
  </w:num>
  <w:num w:numId="22">
    <w:abstractNumId w:val="1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2701"/>
    <w:rsid w:val="00000F5F"/>
    <w:rsid w:val="0000307C"/>
    <w:rsid w:val="0001639A"/>
    <w:rsid w:val="00025471"/>
    <w:rsid w:val="00035C59"/>
    <w:rsid w:val="00042FED"/>
    <w:rsid w:val="00045B76"/>
    <w:rsid w:val="00046C87"/>
    <w:rsid w:val="00047E51"/>
    <w:rsid w:val="00051CE0"/>
    <w:rsid w:val="00056381"/>
    <w:rsid w:val="000724CC"/>
    <w:rsid w:val="000739A7"/>
    <w:rsid w:val="000739E6"/>
    <w:rsid w:val="000755E3"/>
    <w:rsid w:val="00076415"/>
    <w:rsid w:val="00076551"/>
    <w:rsid w:val="0008005F"/>
    <w:rsid w:val="000818D9"/>
    <w:rsid w:val="00083E80"/>
    <w:rsid w:val="00085447"/>
    <w:rsid w:val="000874AB"/>
    <w:rsid w:val="00087995"/>
    <w:rsid w:val="00095D7C"/>
    <w:rsid w:val="000A4B8F"/>
    <w:rsid w:val="000A7F6A"/>
    <w:rsid w:val="000B261F"/>
    <w:rsid w:val="000B382C"/>
    <w:rsid w:val="000B7BBA"/>
    <w:rsid w:val="000C32BF"/>
    <w:rsid w:val="000C414C"/>
    <w:rsid w:val="000D0FC5"/>
    <w:rsid w:val="000D5C09"/>
    <w:rsid w:val="000E75DF"/>
    <w:rsid w:val="000E76FE"/>
    <w:rsid w:val="000E77D5"/>
    <w:rsid w:val="000F217F"/>
    <w:rsid w:val="000F2393"/>
    <w:rsid w:val="000F59D3"/>
    <w:rsid w:val="00102B1D"/>
    <w:rsid w:val="0010335C"/>
    <w:rsid w:val="00103BFD"/>
    <w:rsid w:val="001137E6"/>
    <w:rsid w:val="00117581"/>
    <w:rsid w:val="00131793"/>
    <w:rsid w:val="00135BFE"/>
    <w:rsid w:val="00143695"/>
    <w:rsid w:val="0014691E"/>
    <w:rsid w:val="00147ABC"/>
    <w:rsid w:val="00154A24"/>
    <w:rsid w:val="00157ECD"/>
    <w:rsid w:val="001658A4"/>
    <w:rsid w:val="00165B64"/>
    <w:rsid w:val="00167488"/>
    <w:rsid w:val="00176A73"/>
    <w:rsid w:val="00182CCA"/>
    <w:rsid w:val="00183397"/>
    <w:rsid w:val="001914E7"/>
    <w:rsid w:val="00193DD0"/>
    <w:rsid w:val="001946A5"/>
    <w:rsid w:val="00196889"/>
    <w:rsid w:val="001A23C2"/>
    <w:rsid w:val="001A4096"/>
    <w:rsid w:val="001B2ED5"/>
    <w:rsid w:val="001B5E6D"/>
    <w:rsid w:val="001B7A97"/>
    <w:rsid w:val="001C30DB"/>
    <w:rsid w:val="001C516A"/>
    <w:rsid w:val="001C6B82"/>
    <w:rsid w:val="001D0B4B"/>
    <w:rsid w:val="001D481D"/>
    <w:rsid w:val="001E3FCD"/>
    <w:rsid w:val="001E69C1"/>
    <w:rsid w:val="001F1B38"/>
    <w:rsid w:val="001F3015"/>
    <w:rsid w:val="001F31F5"/>
    <w:rsid w:val="001F50FB"/>
    <w:rsid w:val="001F6127"/>
    <w:rsid w:val="002166A2"/>
    <w:rsid w:val="00225DD8"/>
    <w:rsid w:val="00233661"/>
    <w:rsid w:val="00243C63"/>
    <w:rsid w:val="00244761"/>
    <w:rsid w:val="00247746"/>
    <w:rsid w:val="002522DE"/>
    <w:rsid w:val="002542EF"/>
    <w:rsid w:val="00256304"/>
    <w:rsid w:val="00261D2B"/>
    <w:rsid w:val="00273C8C"/>
    <w:rsid w:val="0027684B"/>
    <w:rsid w:val="00280093"/>
    <w:rsid w:val="00285CC6"/>
    <w:rsid w:val="00286330"/>
    <w:rsid w:val="0029096E"/>
    <w:rsid w:val="00292D61"/>
    <w:rsid w:val="00295D0E"/>
    <w:rsid w:val="002B1B75"/>
    <w:rsid w:val="002B2810"/>
    <w:rsid w:val="002C27C5"/>
    <w:rsid w:val="002C4D63"/>
    <w:rsid w:val="002D6BD5"/>
    <w:rsid w:val="002E3B08"/>
    <w:rsid w:val="002E5822"/>
    <w:rsid w:val="002E608D"/>
    <w:rsid w:val="002F1212"/>
    <w:rsid w:val="002F4707"/>
    <w:rsid w:val="002F5780"/>
    <w:rsid w:val="002F7FC9"/>
    <w:rsid w:val="003022BF"/>
    <w:rsid w:val="00304CB0"/>
    <w:rsid w:val="0031085E"/>
    <w:rsid w:val="003172E1"/>
    <w:rsid w:val="003206F7"/>
    <w:rsid w:val="00323FDF"/>
    <w:rsid w:val="0032473B"/>
    <w:rsid w:val="0033479A"/>
    <w:rsid w:val="003348ED"/>
    <w:rsid w:val="00340E03"/>
    <w:rsid w:val="003416D7"/>
    <w:rsid w:val="00343ECE"/>
    <w:rsid w:val="00347068"/>
    <w:rsid w:val="00352769"/>
    <w:rsid w:val="00355A4B"/>
    <w:rsid w:val="00360C43"/>
    <w:rsid w:val="00364E54"/>
    <w:rsid w:val="00366FBE"/>
    <w:rsid w:val="003676F5"/>
    <w:rsid w:val="00371A39"/>
    <w:rsid w:val="00374CBE"/>
    <w:rsid w:val="003878EA"/>
    <w:rsid w:val="003904C0"/>
    <w:rsid w:val="0039192B"/>
    <w:rsid w:val="00394779"/>
    <w:rsid w:val="00395C77"/>
    <w:rsid w:val="003A3710"/>
    <w:rsid w:val="003A39C8"/>
    <w:rsid w:val="003A3EC4"/>
    <w:rsid w:val="003A5C39"/>
    <w:rsid w:val="003A6F88"/>
    <w:rsid w:val="003B0901"/>
    <w:rsid w:val="003B09C5"/>
    <w:rsid w:val="003B1F9D"/>
    <w:rsid w:val="003B3A45"/>
    <w:rsid w:val="003B7647"/>
    <w:rsid w:val="003C1AC4"/>
    <w:rsid w:val="003D0797"/>
    <w:rsid w:val="003D6112"/>
    <w:rsid w:val="003D6C01"/>
    <w:rsid w:val="003D7193"/>
    <w:rsid w:val="003E32C2"/>
    <w:rsid w:val="003E53DF"/>
    <w:rsid w:val="003F3257"/>
    <w:rsid w:val="003F5482"/>
    <w:rsid w:val="003F71DA"/>
    <w:rsid w:val="00401735"/>
    <w:rsid w:val="0041087D"/>
    <w:rsid w:val="00411830"/>
    <w:rsid w:val="004142E3"/>
    <w:rsid w:val="004145AC"/>
    <w:rsid w:val="00416063"/>
    <w:rsid w:val="00416689"/>
    <w:rsid w:val="00421DC3"/>
    <w:rsid w:val="00423F98"/>
    <w:rsid w:val="00430763"/>
    <w:rsid w:val="0043259D"/>
    <w:rsid w:val="00432701"/>
    <w:rsid w:val="00434EDE"/>
    <w:rsid w:val="00436F59"/>
    <w:rsid w:val="00441BE7"/>
    <w:rsid w:val="0044311C"/>
    <w:rsid w:val="004452D4"/>
    <w:rsid w:val="00452069"/>
    <w:rsid w:val="00466E65"/>
    <w:rsid w:val="00467D76"/>
    <w:rsid w:val="00492E2B"/>
    <w:rsid w:val="004957AB"/>
    <w:rsid w:val="004A193E"/>
    <w:rsid w:val="004A5925"/>
    <w:rsid w:val="004B2F8D"/>
    <w:rsid w:val="004B64CA"/>
    <w:rsid w:val="004B779E"/>
    <w:rsid w:val="004C4BDB"/>
    <w:rsid w:val="004C564C"/>
    <w:rsid w:val="004D5C2F"/>
    <w:rsid w:val="004D7DC2"/>
    <w:rsid w:val="004E281B"/>
    <w:rsid w:val="004F17C4"/>
    <w:rsid w:val="004F67F2"/>
    <w:rsid w:val="0050133F"/>
    <w:rsid w:val="00501BF8"/>
    <w:rsid w:val="00506F07"/>
    <w:rsid w:val="00507923"/>
    <w:rsid w:val="0051073F"/>
    <w:rsid w:val="005113BD"/>
    <w:rsid w:val="00512109"/>
    <w:rsid w:val="00521240"/>
    <w:rsid w:val="005304A3"/>
    <w:rsid w:val="00532294"/>
    <w:rsid w:val="005405DF"/>
    <w:rsid w:val="005411CD"/>
    <w:rsid w:val="00543FC3"/>
    <w:rsid w:val="00546DB0"/>
    <w:rsid w:val="00550D2E"/>
    <w:rsid w:val="00551DDE"/>
    <w:rsid w:val="00553E89"/>
    <w:rsid w:val="005604EB"/>
    <w:rsid w:val="00566BBE"/>
    <w:rsid w:val="0057105D"/>
    <w:rsid w:val="0057753B"/>
    <w:rsid w:val="00580A1C"/>
    <w:rsid w:val="00582D7B"/>
    <w:rsid w:val="0058493E"/>
    <w:rsid w:val="00597F7E"/>
    <w:rsid w:val="005A0D8D"/>
    <w:rsid w:val="005B7CA2"/>
    <w:rsid w:val="005C0281"/>
    <w:rsid w:val="005C0903"/>
    <w:rsid w:val="005C2195"/>
    <w:rsid w:val="005C6885"/>
    <w:rsid w:val="005C6B23"/>
    <w:rsid w:val="005C6E2C"/>
    <w:rsid w:val="005D4AB0"/>
    <w:rsid w:val="005D5E6B"/>
    <w:rsid w:val="005D7011"/>
    <w:rsid w:val="005E075C"/>
    <w:rsid w:val="005E4E97"/>
    <w:rsid w:val="005E59E6"/>
    <w:rsid w:val="005E61B9"/>
    <w:rsid w:val="005E67B7"/>
    <w:rsid w:val="005F1FB5"/>
    <w:rsid w:val="005F2CF9"/>
    <w:rsid w:val="005F2FF4"/>
    <w:rsid w:val="005F6A5F"/>
    <w:rsid w:val="00603DBF"/>
    <w:rsid w:val="006156F2"/>
    <w:rsid w:val="00620576"/>
    <w:rsid w:val="00620A8B"/>
    <w:rsid w:val="006261E1"/>
    <w:rsid w:val="006267C8"/>
    <w:rsid w:val="006316D1"/>
    <w:rsid w:val="00632F1F"/>
    <w:rsid w:val="00635012"/>
    <w:rsid w:val="0064706D"/>
    <w:rsid w:val="006504E5"/>
    <w:rsid w:val="00653F3C"/>
    <w:rsid w:val="00661C03"/>
    <w:rsid w:val="00663900"/>
    <w:rsid w:val="006662D1"/>
    <w:rsid w:val="0066721D"/>
    <w:rsid w:val="00671F41"/>
    <w:rsid w:val="0068563E"/>
    <w:rsid w:val="006860A8"/>
    <w:rsid w:val="00686F5C"/>
    <w:rsid w:val="006931A5"/>
    <w:rsid w:val="00693E19"/>
    <w:rsid w:val="006A006E"/>
    <w:rsid w:val="006A3AAF"/>
    <w:rsid w:val="006A500E"/>
    <w:rsid w:val="006A6FFD"/>
    <w:rsid w:val="006B0028"/>
    <w:rsid w:val="006B5668"/>
    <w:rsid w:val="006B7BBE"/>
    <w:rsid w:val="006D0830"/>
    <w:rsid w:val="006D71A4"/>
    <w:rsid w:val="006D74C0"/>
    <w:rsid w:val="006E2765"/>
    <w:rsid w:val="006E4151"/>
    <w:rsid w:val="006E5515"/>
    <w:rsid w:val="006F017E"/>
    <w:rsid w:val="006F08A5"/>
    <w:rsid w:val="006F5762"/>
    <w:rsid w:val="007013AC"/>
    <w:rsid w:val="00706507"/>
    <w:rsid w:val="00710050"/>
    <w:rsid w:val="00715AFD"/>
    <w:rsid w:val="00725D0D"/>
    <w:rsid w:val="007262A1"/>
    <w:rsid w:val="00727669"/>
    <w:rsid w:val="0073270A"/>
    <w:rsid w:val="00735C98"/>
    <w:rsid w:val="0074203C"/>
    <w:rsid w:val="007456DC"/>
    <w:rsid w:val="00750FBB"/>
    <w:rsid w:val="0075227E"/>
    <w:rsid w:val="00761775"/>
    <w:rsid w:val="007621AE"/>
    <w:rsid w:val="00772010"/>
    <w:rsid w:val="00776CA1"/>
    <w:rsid w:val="00780CC2"/>
    <w:rsid w:val="00792173"/>
    <w:rsid w:val="007A4688"/>
    <w:rsid w:val="007A52F8"/>
    <w:rsid w:val="007A65BA"/>
    <w:rsid w:val="007A66D4"/>
    <w:rsid w:val="007A6BD3"/>
    <w:rsid w:val="007B0A5A"/>
    <w:rsid w:val="007B7180"/>
    <w:rsid w:val="007B76A5"/>
    <w:rsid w:val="007C15FA"/>
    <w:rsid w:val="007C442D"/>
    <w:rsid w:val="007C499F"/>
    <w:rsid w:val="007D22D0"/>
    <w:rsid w:val="007D77C0"/>
    <w:rsid w:val="007E32BD"/>
    <w:rsid w:val="007F026F"/>
    <w:rsid w:val="007F3B24"/>
    <w:rsid w:val="008050B6"/>
    <w:rsid w:val="00805729"/>
    <w:rsid w:val="008064F9"/>
    <w:rsid w:val="008145AF"/>
    <w:rsid w:val="00814E94"/>
    <w:rsid w:val="00817F1A"/>
    <w:rsid w:val="008209AA"/>
    <w:rsid w:val="00822946"/>
    <w:rsid w:val="00825593"/>
    <w:rsid w:val="00827C81"/>
    <w:rsid w:val="00831966"/>
    <w:rsid w:val="008336DC"/>
    <w:rsid w:val="00834854"/>
    <w:rsid w:val="008423F0"/>
    <w:rsid w:val="00844058"/>
    <w:rsid w:val="0084604F"/>
    <w:rsid w:val="00856337"/>
    <w:rsid w:val="008639AF"/>
    <w:rsid w:val="00864102"/>
    <w:rsid w:val="008708A2"/>
    <w:rsid w:val="00871D6E"/>
    <w:rsid w:val="00873885"/>
    <w:rsid w:val="008743BE"/>
    <w:rsid w:val="00874798"/>
    <w:rsid w:val="00880C53"/>
    <w:rsid w:val="00884423"/>
    <w:rsid w:val="00893CEA"/>
    <w:rsid w:val="008A02AE"/>
    <w:rsid w:val="008A308F"/>
    <w:rsid w:val="008A5432"/>
    <w:rsid w:val="008B192D"/>
    <w:rsid w:val="008B3513"/>
    <w:rsid w:val="008B565A"/>
    <w:rsid w:val="008B684D"/>
    <w:rsid w:val="008B6C39"/>
    <w:rsid w:val="008C4900"/>
    <w:rsid w:val="008D6D4C"/>
    <w:rsid w:val="008D7539"/>
    <w:rsid w:val="008E0053"/>
    <w:rsid w:val="008E1982"/>
    <w:rsid w:val="008E4E7D"/>
    <w:rsid w:val="008F257C"/>
    <w:rsid w:val="008F7B4D"/>
    <w:rsid w:val="00906870"/>
    <w:rsid w:val="00913A76"/>
    <w:rsid w:val="00915E34"/>
    <w:rsid w:val="009210D3"/>
    <w:rsid w:val="00935AD9"/>
    <w:rsid w:val="009363C8"/>
    <w:rsid w:val="009372CE"/>
    <w:rsid w:val="00937A34"/>
    <w:rsid w:val="00952192"/>
    <w:rsid w:val="00962E48"/>
    <w:rsid w:val="00971984"/>
    <w:rsid w:val="009916F3"/>
    <w:rsid w:val="00992845"/>
    <w:rsid w:val="00993863"/>
    <w:rsid w:val="009A2BD0"/>
    <w:rsid w:val="009B3AFF"/>
    <w:rsid w:val="009B712A"/>
    <w:rsid w:val="009D1524"/>
    <w:rsid w:val="009D6B65"/>
    <w:rsid w:val="009E17F6"/>
    <w:rsid w:val="009E3CA8"/>
    <w:rsid w:val="009E79EA"/>
    <w:rsid w:val="009F073F"/>
    <w:rsid w:val="009F3E3E"/>
    <w:rsid w:val="009F6D75"/>
    <w:rsid w:val="00A04CAC"/>
    <w:rsid w:val="00A10C6E"/>
    <w:rsid w:val="00A15414"/>
    <w:rsid w:val="00A17E03"/>
    <w:rsid w:val="00A31DEC"/>
    <w:rsid w:val="00A34819"/>
    <w:rsid w:val="00A40B1B"/>
    <w:rsid w:val="00A443B3"/>
    <w:rsid w:val="00A657F0"/>
    <w:rsid w:val="00A67242"/>
    <w:rsid w:val="00A70650"/>
    <w:rsid w:val="00A709D1"/>
    <w:rsid w:val="00A7636B"/>
    <w:rsid w:val="00A768F0"/>
    <w:rsid w:val="00A76AF6"/>
    <w:rsid w:val="00A8659A"/>
    <w:rsid w:val="00A874F9"/>
    <w:rsid w:val="00A9220D"/>
    <w:rsid w:val="00A93B1E"/>
    <w:rsid w:val="00A945F7"/>
    <w:rsid w:val="00A9781B"/>
    <w:rsid w:val="00AB0CF4"/>
    <w:rsid w:val="00AB5F11"/>
    <w:rsid w:val="00AB6BFC"/>
    <w:rsid w:val="00AC07A6"/>
    <w:rsid w:val="00AC1664"/>
    <w:rsid w:val="00AC266A"/>
    <w:rsid w:val="00AD49AF"/>
    <w:rsid w:val="00AE02E8"/>
    <w:rsid w:val="00AE3B8A"/>
    <w:rsid w:val="00AE43CD"/>
    <w:rsid w:val="00AE7274"/>
    <w:rsid w:val="00AF1072"/>
    <w:rsid w:val="00B128A0"/>
    <w:rsid w:val="00B13A64"/>
    <w:rsid w:val="00B222BF"/>
    <w:rsid w:val="00B24318"/>
    <w:rsid w:val="00B2481F"/>
    <w:rsid w:val="00B3499C"/>
    <w:rsid w:val="00B355B4"/>
    <w:rsid w:val="00B35EF6"/>
    <w:rsid w:val="00B3788B"/>
    <w:rsid w:val="00B415B3"/>
    <w:rsid w:val="00B428D6"/>
    <w:rsid w:val="00B519B8"/>
    <w:rsid w:val="00B579C0"/>
    <w:rsid w:val="00B60BBB"/>
    <w:rsid w:val="00B63959"/>
    <w:rsid w:val="00B65522"/>
    <w:rsid w:val="00B8311C"/>
    <w:rsid w:val="00B94133"/>
    <w:rsid w:val="00BA6F9B"/>
    <w:rsid w:val="00BA7AA4"/>
    <w:rsid w:val="00BB6E38"/>
    <w:rsid w:val="00BC1372"/>
    <w:rsid w:val="00BC16F5"/>
    <w:rsid w:val="00BC42C5"/>
    <w:rsid w:val="00BC5E13"/>
    <w:rsid w:val="00BC6D24"/>
    <w:rsid w:val="00BD04F2"/>
    <w:rsid w:val="00BD05E8"/>
    <w:rsid w:val="00BD2FF1"/>
    <w:rsid w:val="00BD3897"/>
    <w:rsid w:val="00BE040C"/>
    <w:rsid w:val="00BE48A5"/>
    <w:rsid w:val="00BE51D8"/>
    <w:rsid w:val="00BF0F74"/>
    <w:rsid w:val="00BF3BDF"/>
    <w:rsid w:val="00C02399"/>
    <w:rsid w:val="00C02BE2"/>
    <w:rsid w:val="00C06C24"/>
    <w:rsid w:val="00C070B7"/>
    <w:rsid w:val="00C16D00"/>
    <w:rsid w:val="00C21E4F"/>
    <w:rsid w:val="00C24472"/>
    <w:rsid w:val="00C25368"/>
    <w:rsid w:val="00C2757B"/>
    <w:rsid w:val="00C36CD7"/>
    <w:rsid w:val="00C51732"/>
    <w:rsid w:val="00C52072"/>
    <w:rsid w:val="00C61200"/>
    <w:rsid w:val="00C639C5"/>
    <w:rsid w:val="00C647AB"/>
    <w:rsid w:val="00C6606C"/>
    <w:rsid w:val="00C6709B"/>
    <w:rsid w:val="00C82536"/>
    <w:rsid w:val="00C87746"/>
    <w:rsid w:val="00C91E6C"/>
    <w:rsid w:val="00C95334"/>
    <w:rsid w:val="00CA3775"/>
    <w:rsid w:val="00CB3724"/>
    <w:rsid w:val="00CB583E"/>
    <w:rsid w:val="00CC01CA"/>
    <w:rsid w:val="00CC5010"/>
    <w:rsid w:val="00CC7D5C"/>
    <w:rsid w:val="00CD12EF"/>
    <w:rsid w:val="00CD566D"/>
    <w:rsid w:val="00CD76B7"/>
    <w:rsid w:val="00CD77C9"/>
    <w:rsid w:val="00CE0494"/>
    <w:rsid w:val="00CF0CCB"/>
    <w:rsid w:val="00D0175B"/>
    <w:rsid w:val="00D02109"/>
    <w:rsid w:val="00D073EA"/>
    <w:rsid w:val="00D10D17"/>
    <w:rsid w:val="00D12133"/>
    <w:rsid w:val="00D1509F"/>
    <w:rsid w:val="00D2039C"/>
    <w:rsid w:val="00D25D7A"/>
    <w:rsid w:val="00D31F8B"/>
    <w:rsid w:val="00D407B8"/>
    <w:rsid w:val="00D46CC9"/>
    <w:rsid w:val="00D47CB2"/>
    <w:rsid w:val="00D53FE1"/>
    <w:rsid w:val="00D60E45"/>
    <w:rsid w:val="00D64BBB"/>
    <w:rsid w:val="00D64C81"/>
    <w:rsid w:val="00D666CB"/>
    <w:rsid w:val="00D711CA"/>
    <w:rsid w:val="00D71A8B"/>
    <w:rsid w:val="00D81E02"/>
    <w:rsid w:val="00D828DC"/>
    <w:rsid w:val="00D87ADE"/>
    <w:rsid w:val="00D9047E"/>
    <w:rsid w:val="00D94897"/>
    <w:rsid w:val="00D96A7E"/>
    <w:rsid w:val="00DA47D0"/>
    <w:rsid w:val="00DA7B7A"/>
    <w:rsid w:val="00DC32B3"/>
    <w:rsid w:val="00DC74CF"/>
    <w:rsid w:val="00DC79C1"/>
    <w:rsid w:val="00DD5631"/>
    <w:rsid w:val="00DF1E1B"/>
    <w:rsid w:val="00E026AA"/>
    <w:rsid w:val="00E0654A"/>
    <w:rsid w:val="00E17436"/>
    <w:rsid w:val="00E2372E"/>
    <w:rsid w:val="00E248FC"/>
    <w:rsid w:val="00E25405"/>
    <w:rsid w:val="00E2555A"/>
    <w:rsid w:val="00E41B42"/>
    <w:rsid w:val="00E527E3"/>
    <w:rsid w:val="00E620AC"/>
    <w:rsid w:val="00E63259"/>
    <w:rsid w:val="00E65842"/>
    <w:rsid w:val="00E659C5"/>
    <w:rsid w:val="00E665AB"/>
    <w:rsid w:val="00E66FB7"/>
    <w:rsid w:val="00E726DE"/>
    <w:rsid w:val="00E76E2F"/>
    <w:rsid w:val="00E81503"/>
    <w:rsid w:val="00E9303D"/>
    <w:rsid w:val="00E943A8"/>
    <w:rsid w:val="00E97E5F"/>
    <w:rsid w:val="00EA0FD2"/>
    <w:rsid w:val="00EA3E1E"/>
    <w:rsid w:val="00EA4A14"/>
    <w:rsid w:val="00EA5994"/>
    <w:rsid w:val="00EB4FB7"/>
    <w:rsid w:val="00EC1D63"/>
    <w:rsid w:val="00EC3409"/>
    <w:rsid w:val="00ED4AD9"/>
    <w:rsid w:val="00ED52EA"/>
    <w:rsid w:val="00ED545B"/>
    <w:rsid w:val="00EE4C8E"/>
    <w:rsid w:val="00EF2AF5"/>
    <w:rsid w:val="00EF7F4D"/>
    <w:rsid w:val="00F064D8"/>
    <w:rsid w:val="00F15E5D"/>
    <w:rsid w:val="00F26988"/>
    <w:rsid w:val="00F2787E"/>
    <w:rsid w:val="00F3061C"/>
    <w:rsid w:val="00F33AA9"/>
    <w:rsid w:val="00F33B1B"/>
    <w:rsid w:val="00F35216"/>
    <w:rsid w:val="00F35807"/>
    <w:rsid w:val="00F35F04"/>
    <w:rsid w:val="00F43CA0"/>
    <w:rsid w:val="00F500C9"/>
    <w:rsid w:val="00F507DB"/>
    <w:rsid w:val="00F54793"/>
    <w:rsid w:val="00F55718"/>
    <w:rsid w:val="00F61AA8"/>
    <w:rsid w:val="00F700E9"/>
    <w:rsid w:val="00F70A1B"/>
    <w:rsid w:val="00F72080"/>
    <w:rsid w:val="00F7762E"/>
    <w:rsid w:val="00F82AD0"/>
    <w:rsid w:val="00F83D40"/>
    <w:rsid w:val="00F84AC2"/>
    <w:rsid w:val="00F95FC8"/>
    <w:rsid w:val="00FA01DD"/>
    <w:rsid w:val="00FA0CCE"/>
    <w:rsid w:val="00FA2CAD"/>
    <w:rsid w:val="00FA4913"/>
    <w:rsid w:val="00FA7A5C"/>
    <w:rsid w:val="00FB1253"/>
    <w:rsid w:val="00FB5318"/>
    <w:rsid w:val="00FC1437"/>
    <w:rsid w:val="00FC222E"/>
    <w:rsid w:val="00FC6834"/>
    <w:rsid w:val="00FD401A"/>
    <w:rsid w:val="00FD5C7F"/>
    <w:rsid w:val="00FE66BF"/>
    <w:rsid w:val="00FF1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E20102-F3E5-47DC-A314-70613FA8C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2D7B"/>
    <w:pPr>
      <w:spacing w:after="0" w:line="240" w:lineRule="auto"/>
      <w:jc w:val="both"/>
    </w:pPr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uiPriority w:val="9"/>
    <w:qFormat/>
    <w:rsid w:val="00DA47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FF1369"/>
    <w:pPr>
      <w:keepNext/>
      <w:jc w:val="center"/>
      <w:outlineLvl w:val="1"/>
    </w:pPr>
    <w:rPr>
      <w:rFonts w:eastAsia="Times New Roman" w:cs="Times New Roman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3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unhideWhenUsed/>
    <w:rsid w:val="00FF1369"/>
    <w:rPr>
      <w:color w:val="0000FF"/>
      <w:u w:val="single"/>
    </w:rPr>
  </w:style>
  <w:style w:type="paragraph" w:styleId="a5">
    <w:name w:val="header"/>
    <w:basedOn w:val="a"/>
    <w:link w:val="12"/>
    <w:uiPriority w:val="99"/>
    <w:unhideWhenUsed/>
    <w:rsid w:val="00FF1369"/>
    <w:pPr>
      <w:tabs>
        <w:tab w:val="center" w:pos="4153"/>
        <w:tab w:val="right" w:pos="8306"/>
      </w:tabs>
    </w:pPr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rsid w:val="00FF1369"/>
  </w:style>
  <w:style w:type="paragraph" w:styleId="a7">
    <w:name w:val="Body Text"/>
    <w:basedOn w:val="a"/>
    <w:link w:val="13"/>
    <w:semiHidden/>
    <w:unhideWhenUs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a8">
    <w:name w:val="Основной текст Знак"/>
    <w:basedOn w:val="a0"/>
    <w:uiPriority w:val="99"/>
    <w:semiHidden/>
    <w:rsid w:val="00FF1369"/>
  </w:style>
  <w:style w:type="character" w:customStyle="1" w:styleId="12">
    <w:name w:val="Верхний колонтитул Знак1"/>
    <w:link w:val="a5"/>
    <w:locked/>
    <w:rsid w:val="00FF1369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13">
    <w:name w:val="Основной текст Знак1"/>
    <w:link w:val="a7"/>
    <w:semiHidden/>
    <w:locked/>
    <w:rsid w:val="00FF1369"/>
    <w:rPr>
      <w:rFonts w:ascii="Calibri" w:eastAsia="Calibri" w:hAnsi="Calibri" w:cs="Times New Roman"/>
      <w:sz w:val="4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9">
    <w:name w:val="МОН"/>
    <w:basedOn w:val="a"/>
    <w:link w:val="aa"/>
    <w:rsid w:val="00FF1369"/>
    <w:pPr>
      <w:widowControl w:val="0"/>
      <w:autoSpaceDE w:val="0"/>
      <w:autoSpaceDN w:val="0"/>
      <w:adjustRightInd w:val="0"/>
      <w:spacing w:line="360" w:lineRule="auto"/>
      <w:ind w:firstLine="709"/>
    </w:pPr>
    <w:rPr>
      <w:rFonts w:eastAsia="Times New Roman" w:cs="Times New Roman"/>
      <w:szCs w:val="24"/>
      <w:lang w:eastAsia="ru-RU"/>
    </w:rPr>
  </w:style>
  <w:style w:type="character" w:customStyle="1" w:styleId="aa">
    <w:name w:val="МОН Знак"/>
    <w:link w:val="a9"/>
    <w:rsid w:val="00FF136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Normal">
    <w:name w:val="ConsNormal"/>
    <w:rsid w:val="00FF1369"/>
    <w:pPr>
      <w:widowControl w:val="0"/>
      <w:spacing w:after="0" w:line="240" w:lineRule="auto"/>
      <w:ind w:right="19772" w:firstLine="720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095D7C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95D7C"/>
    <w:rPr>
      <w:rFonts w:ascii="Segoe UI" w:hAnsi="Segoe UI" w:cs="Segoe UI"/>
      <w:sz w:val="18"/>
      <w:szCs w:val="18"/>
    </w:rPr>
  </w:style>
  <w:style w:type="paragraph" w:styleId="ad">
    <w:name w:val="List Paragraph"/>
    <w:basedOn w:val="a"/>
    <w:link w:val="ae"/>
    <w:uiPriority w:val="34"/>
    <w:qFormat/>
    <w:rsid w:val="00BC1372"/>
    <w:pPr>
      <w:ind w:left="720"/>
      <w:contextualSpacing/>
    </w:pPr>
  </w:style>
  <w:style w:type="paragraph" w:styleId="af">
    <w:name w:val="footer"/>
    <w:basedOn w:val="a"/>
    <w:link w:val="af0"/>
    <w:uiPriority w:val="99"/>
    <w:unhideWhenUsed/>
    <w:rsid w:val="00962E48"/>
    <w:pPr>
      <w:tabs>
        <w:tab w:val="center" w:pos="4677"/>
        <w:tab w:val="right" w:pos="9355"/>
      </w:tabs>
    </w:pPr>
    <w:rPr>
      <w:rFonts w:eastAsia="Times New Roman" w:cs="Times New Roman"/>
      <w:sz w:val="24"/>
      <w:szCs w:val="24"/>
      <w:lang w:eastAsia="ru-RU"/>
    </w:rPr>
  </w:style>
  <w:style w:type="character" w:customStyle="1" w:styleId="af0">
    <w:name w:val="Нижний колонтитул Знак"/>
    <w:basedOn w:val="a0"/>
    <w:link w:val="af"/>
    <w:uiPriority w:val="99"/>
    <w:rsid w:val="00962E4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1 уровень"/>
    <w:basedOn w:val="ad"/>
    <w:uiPriority w:val="99"/>
    <w:rsid w:val="00416063"/>
    <w:pPr>
      <w:keepNext/>
      <w:pageBreakBefore/>
      <w:numPr>
        <w:numId w:val="4"/>
      </w:numPr>
      <w:spacing w:before="240" w:after="240"/>
      <w:jc w:val="center"/>
    </w:pPr>
    <w:rPr>
      <w:rFonts w:eastAsia="Times New Roman" w:cs="Arial"/>
      <w:b/>
      <w:bCs/>
      <w:kern w:val="32"/>
      <w:sz w:val="32"/>
      <w:szCs w:val="32"/>
      <w:lang w:eastAsia="ru-RU"/>
    </w:rPr>
  </w:style>
  <w:style w:type="paragraph" w:customStyle="1" w:styleId="14">
    <w:name w:val="Заголовок1"/>
    <w:basedOn w:val="1"/>
    <w:link w:val="15"/>
    <w:uiPriority w:val="99"/>
    <w:rsid w:val="00416063"/>
    <w:rPr>
      <w:rFonts w:cs="Times New Roman"/>
      <w:sz w:val="28"/>
      <w:szCs w:val="28"/>
      <w:lang w:eastAsia="en-US"/>
    </w:rPr>
  </w:style>
  <w:style w:type="character" w:customStyle="1" w:styleId="15">
    <w:name w:val="Заголовок1 Знак"/>
    <w:link w:val="14"/>
    <w:uiPriority w:val="99"/>
    <w:locked/>
    <w:rsid w:val="00416063"/>
    <w:rPr>
      <w:rFonts w:ascii="Times New Roman" w:eastAsia="Times New Roman" w:hAnsi="Times New Roman" w:cs="Times New Roman"/>
      <w:b/>
      <w:bCs/>
      <w:kern w:val="32"/>
      <w:sz w:val="28"/>
      <w:szCs w:val="28"/>
    </w:rPr>
  </w:style>
  <w:style w:type="character" w:customStyle="1" w:styleId="11">
    <w:name w:val="Заголовок 1 Знак"/>
    <w:basedOn w:val="a0"/>
    <w:link w:val="10"/>
    <w:uiPriority w:val="9"/>
    <w:rsid w:val="00DA47D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1">
    <w:name w:val="footnote text"/>
    <w:basedOn w:val="a"/>
    <w:link w:val="af2"/>
    <w:rsid w:val="00DA47D0"/>
    <w:rPr>
      <w:rFonts w:eastAsia="Calibri" w:cs="Times New Roman"/>
      <w:sz w:val="20"/>
      <w:szCs w:val="20"/>
      <w:lang w:eastAsia="ru-RU"/>
    </w:rPr>
  </w:style>
  <w:style w:type="character" w:customStyle="1" w:styleId="af2">
    <w:name w:val="Текст сноски Знак"/>
    <w:basedOn w:val="a0"/>
    <w:link w:val="af1"/>
    <w:rsid w:val="00DA47D0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f3">
    <w:name w:val="footnote reference"/>
    <w:rsid w:val="00DA47D0"/>
    <w:rPr>
      <w:rFonts w:cs="Times New Roman"/>
      <w:vertAlign w:val="superscript"/>
    </w:rPr>
  </w:style>
  <w:style w:type="character" w:customStyle="1" w:styleId="ae">
    <w:name w:val="Абзац списка Знак"/>
    <w:link w:val="ad"/>
    <w:uiPriority w:val="99"/>
    <w:locked/>
    <w:rsid w:val="00430763"/>
    <w:rPr>
      <w:rFonts w:ascii="Times New Roman" w:hAnsi="Times New Roman"/>
      <w:sz w:val="28"/>
    </w:rPr>
  </w:style>
  <w:style w:type="table" w:customStyle="1" w:styleId="16">
    <w:name w:val="Сетка таблицы1"/>
    <w:basedOn w:val="a1"/>
    <w:next w:val="a3"/>
    <w:uiPriority w:val="39"/>
    <w:rsid w:val="00467D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0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zer\Desktop\&#1064;&#1072;&#1073;&#1083;&#1086;&#1085;&#1099;\&#1101;&#1083;&#1077;&#1082;&#1090;&#1088;&#1086;&#1085;&#1085;&#1099;&#1081;%20&#1092;&#1086;&#1088;&#1084;&#1091;&#1083;&#1103;&#1088;%20&#1087;&#1088;&#1080;&#1082;&#1072;&#1079;&#1072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D21B6E-ABFC-448B-8864-04AB5B3A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электронный формуляр приказа</Template>
  <TotalTime>2767</TotalTime>
  <Pages>12</Pages>
  <Words>1506</Words>
  <Characters>8590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uzer</dc:creator>
  <cp:lastModifiedBy>Рукавишникова Наталья Николаевна</cp:lastModifiedBy>
  <cp:revision>499</cp:revision>
  <cp:lastPrinted>2019-10-17T09:28:00Z</cp:lastPrinted>
  <dcterms:created xsi:type="dcterms:W3CDTF">2017-10-25T06:25:00Z</dcterms:created>
  <dcterms:modified xsi:type="dcterms:W3CDTF">2023-11-03T11:45:00Z</dcterms:modified>
</cp:coreProperties>
</file>